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重点招聘的</w:t>
      </w:r>
      <w:r>
        <w:rPr>
          <w:color w:val="FF0000"/>
          <w:sz w:val="48"/>
          <w:szCs w:val="48"/>
          <w:highlight w:val="darkBlue"/>
          <w:lang w:val="en-US"/>
        </w:rPr>
        <w:t xml:space="preserve">       </w:t>
      </w:r>
    </w:p>
    <w:p w:rsidR="002815D6" w:rsidRDefault="002815D6">
      <w:r>
        <w:rPr>
          <w:rFonts w:ascii="宋体" w:hAnsi="宋体" w:cs="宋体"/>
          <w:b/>
          <w:bCs/>
          <w:lang w:val="en-US"/>
        </w:rPr>
        <w:t>16/1-AJX-WP10-</w:t>
      </w:r>
      <w:r>
        <w:rPr>
          <w:rFonts w:ascii="宋体" w:hAnsi="宋体" w:cs="宋体" w:hint="eastAsia"/>
          <w:b/>
          <w:bCs/>
          <w:lang w:val="en-US"/>
        </w:rPr>
        <w:t>国际连锁汉堡快餐店征聘</w:t>
      </w:r>
      <w:r>
        <w:rPr>
          <w:rFonts w:ascii="宋体" w:cs="宋体"/>
          <w:b/>
          <w:bCs/>
          <w:lang w:val="en-US"/>
        </w:rPr>
        <w:t>,</w:t>
      </w:r>
      <w:r>
        <w:rPr>
          <w:rFonts w:ascii="宋体" w:hAnsi="宋体" w:cs="宋体" w:hint="eastAsia"/>
          <w:b/>
          <w:bCs/>
          <w:lang w:val="en-US"/>
        </w:rPr>
        <w:t>男或女实习经理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1800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，交补</w:t>
      </w:r>
      <w:r>
        <w:rPr>
          <w:rFonts w:ascii="宋体" w:hAnsi="宋体" w:cs="宋体"/>
          <w:lang w:val="en-US"/>
        </w:rPr>
        <w:t>150</w:t>
      </w:r>
      <w:r>
        <w:rPr>
          <w:rFonts w:ascii="宋体" w:hAnsi="宋体" w:cs="宋体" w:hint="eastAsia"/>
          <w:lang w:val="en-US"/>
        </w:rPr>
        <w:t>，试用期后表现好加薪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。工作时间一天工作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小时，有轮班，周休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天，试用期后享有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天病假。雇主是国际连锁汉堡快餐店，待遇好，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要求工人英文流利，有做过餐饮业或经理的经验，态度好，形象好，不计较，服从安排。</w:t>
      </w:r>
    </w:p>
    <w:p w:rsidR="002815D6" w:rsidRDefault="002815D6">
      <w:pPr>
        <w:rPr>
          <w:rFonts w:ascii="宋体" w:cs="宋体"/>
          <w:b/>
          <w:bCs/>
          <w:lang w:val="en-US"/>
        </w:rPr>
      </w:pPr>
    </w:p>
    <w:p w:rsidR="002815D6" w:rsidRDefault="002815D6">
      <w:r>
        <w:rPr>
          <w:rFonts w:ascii="宋体" w:hAnsi="宋体" w:cs="宋体" w:hint="eastAsia"/>
          <w:b/>
          <w:bCs/>
          <w:lang w:val="en-US"/>
        </w:rPr>
        <w:t>雇主多招聘一个</w:t>
      </w:r>
      <w:r>
        <w:rPr>
          <w:rFonts w:ascii="宋体" w:hAnsi="宋体" w:cs="宋体"/>
          <w:b/>
          <w:bCs/>
          <w:lang w:val="en-US"/>
        </w:rPr>
        <w:t>-20/11-ADS-WP1</w:t>
      </w:r>
      <w:r>
        <w:rPr>
          <w:rFonts w:ascii="宋体" w:hAnsi="宋体" w:cs="宋体" w:hint="eastAsia"/>
          <w:b/>
          <w:bCs/>
          <w:lang w:val="en-US"/>
        </w:rPr>
        <w:t>个，大型连锁店招聘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女销售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1200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，达标后有提成，一周工作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天，工作时间上午</w:t>
      </w:r>
      <w:r>
        <w:rPr>
          <w:rFonts w:ascii="宋体" w:hAnsi="宋体" w:cs="宋体"/>
          <w:lang w:val="en-US"/>
        </w:rPr>
        <w:t>10.30</w:t>
      </w:r>
      <w:r>
        <w:rPr>
          <w:rFonts w:ascii="宋体" w:hAnsi="宋体" w:cs="宋体" w:hint="eastAsia"/>
          <w:lang w:val="en-US"/>
        </w:rPr>
        <w:t>到晚上</w:t>
      </w:r>
      <w:r>
        <w:rPr>
          <w:rFonts w:ascii="宋体" w:hAnsi="宋体" w:cs="宋体"/>
          <w:lang w:val="en-US"/>
        </w:rPr>
        <w:t>9.30</w:t>
      </w:r>
      <w:r>
        <w:rPr>
          <w:rFonts w:ascii="宋体" w:hAnsi="宋体" w:cs="宋体" w:hint="eastAsia"/>
          <w:lang w:val="en-US"/>
        </w:rPr>
        <w:t>，周休一天，雇主是做大型连锁保健鞋的，是新加坡唯一一个知名连锁保健鞋店，雇员的工作主要负责销售，雇主会提供培训，要求英文可以沟通，有活力，有销售工作经验，态度好，不计较。</w:t>
      </w:r>
      <w:r>
        <w:rPr>
          <w:rFonts w:ascii="宋体" w:cs="宋体"/>
          <w:lang w:val="en-US"/>
        </w:rPr>
        <w:t> </w:t>
      </w:r>
    </w:p>
    <w:p w:rsidR="002815D6" w:rsidRDefault="002815D6"/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特价单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看简历选</w:t>
      </w:r>
      <w:r>
        <w:rPr>
          <w:rFonts w:ascii="宋体" w:hAnsi="宋体" w:cs="宋体"/>
          <w:b/>
          <w:bCs/>
          <w:lang w:val="en-US"/>
        </w:rPr>
        <w:t>-AJ-WP3</w:t>
      </w:r>
      <w:r>
        <w:rPr>
          <w:rFonts w:ascii="宋体" w:hAnsi="宋体" w:cs="宋体" w:hint="eastAsia"/>
          <w:b/>
          <w:bCs/>
          <w:lang w:val="en-US"/>
        </w:rPr>
        <w:t>个，新加坡中型机械零件处理公司招聘</w:t>
      </w:r>
      <w:r>
        <w:rPr>
          <w:rFonts w:ascii="宋体" w:cs="宋体"/>
          <w:b/>
          <w:bCs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职位：</w:t>
      </w:r>
      <w:r>
        <w:rPr>
          <w:rFonts w:ascii="宋体" w:hAnsi="宋体" w:cs="宋体" w:hint="eastAsia"/>
          <w:lang w:val="en-US"/>
        </w:rPr>
        <w:t>男操作工</w:t>
      </w:r>
      <w:r>
        <w:rPr>
          <w:rFonts w:ascii="宋体" w:cs="宋体"/>
          <w:lang w:val="en-US"/>
        </w:rPr>
        <w:t>.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薪水待遇：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600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250.</w:t>
      </w:r>
      <w:r>
        <w:rPr>
          <w:rFonts w:ascii="宋体" w:hAns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工作时间：</w:t>
      </w:r>
      <w:r>
        <w:rPr>
          <w:rFonts w:ascii="宋体" w:hAnsi="宋体" w:cs="宋体" w:hint="eastAsia"/>
          <w:lang w:val="en-US"/>
        </w:rPr>
        <w:t>一周工作</w:t>
      </w:r>
      <w:r>
        <w:rPr>
          <w:rFonts w:ascii="宋体" w:hAnsi="宋体" w:cs="宋体"/>
          <w:lang w:val="en-US"/>
        </w:rPr>
        <w:t>44</w:t>
      </w:r>
      <w:r>
        <w:rPr>
          <w:rFonts w:ascii="宋体" w:hAnsi="宋体" w:cs="宋体" w:hint="eastAsia"/>
          <w:lang w:val="en-US"/>
        </w:rPr>
        <w:t>小时，有轮班。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公司福利：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1.</w:t>
      </w:r>
      <w:r>
        <w:rPr>
          <w:rFonts w:ascii="宋体" w:hAnsi="宋体" w:cs="宋体" w:hint="eastAsia"/>
          <w:lang w:val="en-US"/>
        </w:rPr>
        <w:t>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，周日和公共假期是</w:t>
      </w:r>
      <w:r>
        <w:rPr>
          <w:rFonts w:ascii="宋体" w:hAnsi="宋体" w:cs="宋体"/>
          <w:lang w:val="en-US"/>
        </w:rPr>
        <w:t>2.0</w:t>
      </w:r>
      <w:r>
        <w:rPr>
          <w:rFonts w:ascii="宋体" w:hAnsi="宋体" w:cs="宋体"/>
          <w:lang w:val="en-US"/>
        </w:rPr>
        <w:br/>
        <w:t>2.</w:t>
      </w:r>
      <w:r>
        <w:rPr>
          <w:rFonts w:ascii="宋体" w:hAnsi="宋体" w:cs="宋体" w:hint="eastAsia"/>
          <w:lang w:val="en-US"/>
        </w:rPr>
        <w:t>白班津贴新币</w:t>
      </w:r>
      <w:r>
        <w:rPr>
          <w:rFonts w:ascii="宋体" w:hAnsi="宋体" w:cs="宋体"/>
          <w:lang w:val="en-US"/>
        </w:rPr>
        <w:t>5/</w:t>
      </w:r>
      <w:r>
        <w:rPr>
          <w:rFonts w:ascii="宋体" w:hAnsi="宋体" w:cs="宋体" w:hint="eastAsia"/>
          <w:lang w:val="en-US"/>
        </w:rPr>
        <w:t>天，晚班津贴新币</w:t>
      </w:r>
      <w:r>
        <w:rPr>
          <w:rFonts w:ascii="宋体" w:hAnsi="宋体" w:cs="宋体"/>
          <w:lang w:val="en-US"/>
        </w:rPr>
        <w:t>15/</w:t>
      </w:r>
      <w:r>
        <w:rPr>
          <w:rFonts w:ascii="宋体" w:hAnsi="宋体" w:cs="宋体" w:hint="eastAsia"/>
          <w:lang w:val="en-US"/>
        </w:rPr>
        <w:t>天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3.</w:t>
      </w:r>
      <w:r>
        <w:rPr>
          <w:rFonts w:ascii="宋体" w:hAnsi="宋体" w:cs="宋体" w:hint="eastAsia"/>
          <w:lang w:val="en-US"/>
        </w:rPr>
        <w:t>试用期后享有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天年假，病假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</w:t>
      </w:r>
      <w:r>
        <w:rPr>
          <w:rFonts w:ascii="宋体" w:cs="宋体"/>
          <w:lang w:val="en-US"/>
        </w:rPr>
        <w:t>.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4.</w:t>
      </w:r>
      <w:r>
        <w:rPr>
          <w:rFonts w:ascii="宋体" w:hAnsi="宋体" w:cs="宋体" w:hint="eastAsia"/>
          <w:lang w:val="en-US"/>
        </w:rPr>
        <w:t>试用期后表现好有加薪的机会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5.</w:t>
      </w:r>
      <w:r>
        <w:rPr>
          <w:rFonts w:ascii="宋体" w:hAnsi="宋体" w:cs="宋体" w:hint="eastAsia"/>
          <w:lang w:val="en-US"/>
        </w:rPr>
        <w:t>公司提供技术指导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要求：</w:t>
      </w:r>
      <w:r>
        <w:rPr>
          <w:rFonts w:ascii="宋体" w:hAnsi="宋体" w:cs="宋体" w:hint="eastAsia"/>
          <w:lang w:val="en-US"/>
        </w:rPr>
        <w:t>态度好，愿意学习，服从安排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工作职责：</w:t>
      </w:r>
      <w:r>
        <w:rPr>
          <w:rFonts w:ascii="宋体" w:hAnsi="宋体" w:cs="宋体" w:hint="eastAsia"/>
          <w:lang w:val="en-US"/>
        </w:rPr>
        <w:t>主要是负责处理零件安装，卸载，零件的热处理器，搬运等普工工作，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备注：</w:t>
      </w:r>
      <w:r>
        <w:rPr>
          <w:rFonts w:ascii="宋体" w:hAnsi="宋体" w:cs="宋体" w:hint="eastAsia"/>
          <w:lang w:val="en-US"/>
        </w:rPr>
        <w:t>雇主是新加坡中型机械零件处理公司，公司成立有近</w:t>
      </w:r>
      <w:r>
        <w:rPr>
          <w:rFonts w:ascii="宋体" w:hAnsi="宋体" w:cs="宋体"/>
          <w:lang w:val="en-US"/>
        </w:rPr>
        <w:t>30</w:t>
      </w:r>
      <w:r>
        <w:rPr>
          <w:rFonts w:ascii="宋体" w:hAnsi="宋体" w:cs="宋体" w:hint="eastAsia"/>
          <w:lang w:val="en-US"/>
        </w:rPr>
        <w:t>年的历史，已热处理的操作居多</w:t>
      </w:r>
      <w:r>
        <w:rPr>
          <w:rFonts w:ascii="宋体" w:cs="宋体"/>
          <w:lang w:val="en-US"/>
        </w:rPr>
        <w:t>.</w:t>
      </w:r>
      <w:r>
        <w:rPr>
          <w:rFonts w:ascii="宋体" w:hAnsi="宋体" w:cs="宋体" w:hint="eastAsia"/>
          <w:lang w:val="en-US"/>
        </w:rPr>
        <w:t>福利待遇好，有提升的空间，地址靠近大士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lang w:val="en-US"/>
        </w:rPr>
        <w:t>现有工人的薪水综合在</w:t>
      </w:r>
      <w:r>
        <w:rPr>
          <w:rFonts w:ascii="宋体" w:hAnsi="宋体" w:cs="宋体"/>
          <w:lang w:val="en-US"/>
        </w:rPr>
        <w:t>1500-1700</w:t>
      </w:r>
      <w:r>
        <w:rPr>
          <w:rFonts w:ascii="宋体" w:hAnsi="宋体" w:cs="宋体" w:hint="eastAsia"/>
          <w:lang w:val="en-US"/>
        </w:rPr>
        <w:t>左右，有时会更多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7/3-AJB-WP-</w:t>
      </w:r>
      <w:r>
        <w:rPr>
          <w:rFonts w:hint="eastAsia"/>
          <w:b/>
          <w:bCs/>
          <w:lang w:val="en-US"/>
        </w:rPr>
        <w:t>女销售</w:t>
      </w:r>
      <w:r>
        <w:rPr>
          <w:b/>
          <w:bCs/>
          <w:lang w:val="en-US"/>
        </w:rPr>
        <w:t>,</w:t>
      </w:r>
      <w:r>
        <w:rPr>
          <w:lang w:val="en-US"/>
        </w:rPr>
        <w:t> </w:t>
      </w:r>
      <w:r>
        <w:rPr>
          <w:rFonts w:hint="eastAsia"/>
          <w:lang w:val="en-US"/>
        </w:rPr>
        <w:t>薪水</w:t>
      </w:r>
      <w:r>
        <w:rPr>
          <w:lang w:val="en-US"/>
        </w:rPr>
        <w:t>1600</w:t>
      </w:r>
      <w:r>
        <w:rPr>
          <w:rFonts w:hint="eastAsia"/>
          <w:lang w:val="en-US"/>
        </w:rPr>
        <w:t>（底薪</w:t>
      </w:r>
      <w:r>
        <w:rPr>
          <w:lang w:val="en-US"/>
        </w:rPr>
        <w:t>1200</w:t>
      </w:r>
      <w:r>
        <w:rPr>
          <w:rFonts w:hint="eastAsia"/>
          <w:lang w:val="en-US"/>
        </w:rPr>
        <w:t>，勤工奖</w:t>
      </w:r>
      <w:r>
        <w:rPr>
          <w:lang w:val="en-US"/>
        </w:rPr>
        <w:t>300</w:t>
      </w:r>
      <w:r>
        <w:rPr>
          <w:rFonts w:hint="eastAsia"/>
          <w:lang w:val="en-US"/>
        </w:rPr>
        <w:t>，洗衣津贴</w:t>
      </w:r>
      <w:r>
        <w:rPr>
          <w:lang w:val="en-US"/>
        </w:rPr>
        <w:t>50</w:t>
      </w:r>
      <w:r>
        <w:rPr>
          <w:rFonts w:hint="eastAsia"/>
          <w:lang w:val="en-US"/>
        </w:rPr>
        <w:t>，销售月达</w:t>
      </w:r>
      <w:r>
        <w:rPr>
          <w:lang w:val="en-US"/>
        </w:rPr>
        <w:t>1</w:t>
      </w:r>
      <w:r>
        <w:rPr>
          <w:rFonts w:hint="eastAsia"/>
          <w:lang w:val="en-US"/>
        </w:rPr>
        <w:t>万奖励</w:t>
      </w:r>
      <w:r>
        <w:rPr>
          <w:lang w:val="en-US"/>
        </w:rPr>
        <w:t>50</w:t>
      </w:r>
      <w:r>
        <w:rPr>
          <w:rFonts w:hint="eastAsia"/>
          <w:lang w:val="en-US"/>
        </w:rPr>
        <w:t>新币</w:t>
      </w:r>
      <w:r>
        <w:rPr>
          <w:lang w:val="en-US"/>
        </w:rPr>
        <w:t>/</w:t>
      </w:r>
      <w:r>
        <w:rPr>
          <w:rFonts w:hint="eastAsia"/>
          <w:lang w:val="en-US"/>
        </w:rPr>
        <w:t>月）有提成，试用期后表现好有花红，住自理。工作时间上午</w:t>
      </w:r>
      <w:r>
        <w:rPr>
          <w:lang w:val="en-US"/>
        </w:rPr>
        <w:t>10</w:t>
      </w:r>
      <w:r>
        <w:rPr>
          <w:rFonts w:hint="eastAsia"/>
          <w:lang w:val="en-US"/>
        </w:rPr>
        <w:t>点到下午</w:t>
      </w:r>
      <w:r>
        <w:rPr>
          <w:lang w:val="en-US"/>
        </w:rPr>
        <w:t>10</w:t>
      </w:r>
      <w:r>
        <w:rPr>
          <w:rFonts w:hint="eastAsia"/>
          <w:lang w:val="en-US"/>
        </w:rPr>
        <w:t>点，周休一天，雇主是销售精油的公司，要求工人会英文沟通，形象好，不计较，愿意学习，态度好。</w:t>
      </w:r>
    </w:p>
    <w:p w:rsidR="002815D6" w:rsidRDefault="002815D6">
      <w:pPr>
        <w:rPr>
          <w:b/>
          <w:bCs/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7/3-AJB-WP-</w:t>
      </w:r>
      <w:r>
        <w:rPr>
          <w:rFonts w:hint="eastAsia"/>
          <w:b/>
          <w:bCs/>
          <w:lang w:val="en-US"/>
        </w:rPr>
        <w:t>女销售</w:t>
      </w:r>
      <w:r>
        <w:rPr>
          <w:b/>
          <w:bCs/>
          <w:lang w:val="en-US"/>
        </w:rPr>
        <w:t>,</w:t>
      </w:r>
      <w:r>
        <w:rPr>
          <w:lang w:val="en-US"/>
        </w:rPr>
        <w:t> </w:t>
      </w:r>
      <w:r>
        <w:rPr>
          <w:rFonts w:hint="eastAsia"/>
          <w:lang w:val="en-US"/>
        </w:rPr>
        <w:t>薪水</w:t>
      </w:r>
      <w:r>
        <w:rPr>
          <w:lang w:val="en-US"/>
        </w:rPr>
        <w:t>1800</w:t>
      </w:r>
      <w:r>
        <w:rPr>
          <w:rFonts w:hint="eastAsia"/>
          <w:lang w:val="en-US"/>
        </w:rPr>
        <w:t>（底薪</w:t>
      </w:r>
      <w:r>
        <w:rPr>
          <w:lang w:val="en-US"/>
        </w:rPr>
        <w:t>1200</w:t>
      </w:r>
      <w:r>
        <w:rPr>
          <w:rFonts w:hint="eastAsia"/>
          <w:lang w:val="en-US"/>
        </w:rPr>
        <w:t>，店长津贴</w:t>
      </w:r>
      <w:r>
        <w:rPr>
          <w:lang w:val="en-US"/>
        </w:rPr>
        <w:t>200</w:t>
      </w:r>
      <w:r>
        <w:rPr>
          <w:rFonts w:hint="eastAsia"/>
          <w:lang w:val="en-US"/>
        </w:rPr>
        <w:t>，勤工奖</w:t>
      </w:r>
      <w:r>
        <w:rPr>
          <w:lang w:val="en-US"/>
        </w:rPr>
        <w:t>300</w:t>
      </w:r>
      <w:r>
        <w:rPr>
          <w:rFonts w:hint="eastAsia"/>
          <w:lang w:val="en-US"/>
        </w:rPr>
        <w:t>，洗衣津贴</w:t>
      </w:r>
      <w:r>
        <w:rPr>
          <w:lang w:val="en-US"/>
        </w:rPr>
        <w:t>50</w:t>
      </w:r>
      <w:r>
        <w:rPr>
          <w:rFonts w:hint="eastAsia"/>
          <w:lang w:val="en-US"/>
        </w:rPr>
        <w:t>，销售月达</w:t>
      </w:r>
      <w:r>
        <w:rPr>
          <w:lang w:val="en-US"/>
        </w:rPr>
        <w:t>1</w:t>
      </w:r>
      <w:r>
        <w:rPr>
          <w:rFonts w:hint="eastAsia"/>
          <w:lang w:val="en-US"/>
        </w:rPr>
        <w:t>万奖励</w:t>
      </w:r>
      <w:r>
        <w:rPr>
          <w:lang w:val="en-US"/>
        </w:rPr>
        <w:t>50</w:t>
      </w:r>
      <w:r>
        <w:rPr>
          <w:rFonts w:hint="eastAsia"/>
          <w:lang w:val="en-US"/>
        </w:rPr>
        <w:t>新币</w:t>
      </w:r>
      <w:r>
        <w:rPr>
          <w:lang w:val="en-US"/>
        </w:rPr>
        <w:t>/</w:t>
      </w:r>
      <w:r>
        <w:rPr>
          <w:rFonts w:hint="eastAsia"/>
          <w:lang w:val="en-US"/>
        </w:rPr>
        <w:t>月）有提成，试用期后表现好有花红，住自理。工作时间上午</w:t>
      </w:r>
      <w:r>
        <w:rPr>
          <w:lang w:val="en-US"/>
        </w:rPr>
        <w:t>10</w:t>
      </w:r>
      <w:r>
        <w:rPr>
          <w:rFonts w:hint="eastAsia"/>
          <w:lang w:val="en-US"/>
        </w:rPr>
        <w:t>点到下午</w:t>
      </w:r>
      <w:r>
        <w:rPr>
          <w:lang w:val="en-US"/>
        </w:rPr>
        <w:t>10</w:t>
      </w:r>
      <w:r>
        <w:rPr>
          <w:rFonts w:hint="eastAsia"/>
          <w:lang w:val="en-US"/>
        </w:rPr>
        <w:t>点，周休一天，雇主是销售精油的公司，要求工人会英文沟通，形象好，不计较，愿意学习，态度好。</w:t>
      </w:r>
    </w:p>
    <w:p w:rsidR="002815D6" w:rsidRDefault="002815D6">
      <w:pPr>
        <w:rPr>
          <w:rFonts w:ascii="宋体" w:cs="宋体"/>
          <w:b/>
          <w:bCs/>
          <w:lang w:val="en-US"/>
        </w:rPr>
      </w:pPr>
    </w:p>
    <w:p w:rsidR="002815D6" w:rsidRDefault="002815D6">
      <w:r>
        <w:rPr>
          <w:rFonts w:ascii="宋体" w:hAnsi="宋体" w:cs="宋体"/>
          <w:b/>
          <w:bCs/>
          <w:lang w:val="en-US"/>
        </w:rPr>
        <w:t>19/3-AJX-SP1,</w:t>
      </w:r>
      <w:r>
        <w:rPr>
          <w:rFonts w:ascii="宋体" w:hAnsi="宋体" w:cs="宋体" w:hint="eastAsia"/>
          <w:b/>
          <w:bCs/>
          <w:lang w:val="en-US"/>
        </w:rPr>
        <w:t>重型机械维修工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2400-2600</w:t>
      </w:r>
      <w:r>
        <w:rPr>
          <w:rFonts w:ascii="宋体" w:hAnsi="宋体" w:cs="宋体" w:hint="eastAsia"/>
          <w:lang w:val="en-US"/>
        </w:rPr>
        <w:t>（根据经验而定），住自理。工作时间是上午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，周休一天。试用期后享有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天病假，雇主是重型脚手架的公司，有</w:t>
      </w:r>
      <w:r>
        <w:rPr>
          <w:rFonts w:ascii="宋体" w:hAnsi="宋体" w:cs="宋体"/>
          <w:lang w:val="en-US"/>
        </w:rPr>
        <w:t>25</w:t>
      </w:r>
      <w:r>
        <w:rPr>
          <w:rFonts w:ascii="宋体" w:hAnsi="宋体" w:cs="宋体" w:hint="eastAsia"/>
          <w:lang w:val="en-US"/>
        </w:rPr>
        <w:t>年的历史。要求工人有各种脚手架的维修经验，会升降的轨道维修，态度好，服从安排。地址靠近勿比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2000</w:t>
      </w:r>
      <w:r>
        <w:rPr>
          <w:rFonts w:ascii="宋体" w:hAnsi="宋体" w:cs="宋体" w:hint="eastAsia"/>
          <w:b/>
          <w:bCs/>
          <w:lang w:val="en-US"/>
        </w:rPr>
        <w:t>以上</w:t>
      </w:r>
      <w:r>
        <w:rPr>
          <w:rFonts w:ascii="宋体" w:hAnsi="宋体" w:cs="宋体"/>
          <w:b/>
          <w:bCs/>
          <w:lang w:val="en-US"/>
        </w:rPr>
        <w:t>-ADS-WP1</w:t>
      </w:r>
      <w:r>
        <w:rPr>
          <w:rFonts w:ascii="宋体" w:hAnsi="宋体" w:cs="宋体" w:hint="eastAsia"/>
          <w:b/>
          <w:bCs/>
          <w:lang w:val="en-US"/>
        </w:rPr>
        <w:t>个，手控车床</w:t>
      </w:r>
      <w:r>
        <w:rPr>
          <w:rFonts w:ascii="宋体" w:hAnsi="宋体" w:cs="宋体"/>
          <w:b/>
          <w:bCs/>
          <w:lang w:val="en-US"/>
        </w:rPr>
        <w:t>/</w:t>
      </w:r>
      <w:r>
        <w:rPr>
          <w:rFonts w:ascii="宋体" w:hAnsi="宋体" w:cs="宋体" w:hint="eastAsia"/>
          <w:b/>
          <w:bCs/>
          <w:lang w:val="en-US"/>
        </w:rPr>
        <w:t>机械维修员（会一样即可报名）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1100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230</w:t>
      </w:r>
      <w:r>
        <w:rPr>
          <w:rFonts w:ascii="宋体" w:hAnsi="宋体" w:cs="宋体" w:hint="eastAsia"/>
          <w:lang w:val="en-US"/>
        </w:rPr>
        <w:t>，工作时间周一到周六上午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5.30</w:t>
      </w:r>
      <w:r>
        <w:rPr>
          <w:rFonts w:ascii="宋体" w:hAnsi="宋体" w:cs="宋体" w:hint="eastAsia"/>
          <w:lang w:val="en-US"/>
        </w:rPr>
        <w:t>，周休一天，超过</w:t>
      </w:r>
      <w:r>
        <w:rPr>
          <w:rFonts w:ascii="宋体" w:hAnsi="宋体" w:cs="宋体"/>
          <w:lang w:val="en-US"/>
        </w:rPr>
        <w:t>44</w:t>
      </w:r>
      <w:r>
        <w:rPr>
          <w:rFonts w:ascii="宋体" w:hAnsi="宋体" w:cs="宋体" w:hint="eastAsia"/>
          <w:lang w:val="en-US"/>
        </w:rPr>
        <w:t>小时就算加班，加班是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，周日和公共假期是</w:t>
      </w:r>
      <w:r>
        <w:rPr>
          <w:rFonts w:ascii="宋体" w:hAnsi="宋体" w:cs="宋体"/>
          <w:lang w:val="en-US"/>
        </w:rPr>
        <w:t>2.0</w:t>
      </w:r>
      <w:r>
        <w:rPr>
          <w:rFonts w:ascii="宋体" w:hAnsi="宋体" w:cs="宋体" w:hint="eastAsia"/>
          <w:lang w:val="en-US"/>
        </w:rPr>
        <w:t>，雇主是各种料理机的生产和机械制作公司，要求雇员有手控车床的工作经验，或者机械维修的经验，雇主会培训雇员其他技术，要求爱学习，态度好，不计较。工作地址在靠近加冷地铁站。</w:t>
      </w:r>
    </w:p>
    <w:p w:rsidR="002815D6" w:rsidRDefault="002815D6"/>
    <w:p w:rsidR="002815D6" w:rsidRDefault="002815D6">
      <w:pPr>
        <w:rPr>
          <w:b/>
          <w:bCs/>
          <w:lang w:val="en-US"/>
        </w:rPr>
      </w:pPr>
      <w:bookmarkStart w:id="0" w:name="OLE_LINK152"/>
      <w:bookmarkStart w:id="1" w:name="OLE_LINK151"/>
      <w:r>
        <w:rPr>
          <w:b/>
          <w:bCs/>
          <w:lang w:val="en-US"/>
        </w:rPr>
        <w:t>22/1-AJX-WP1-</w:t>
      </w:r>
      <w:r>
        <w:rPr>
          <w:rFonts w:hint="eastAsia"/>
          <w:b/>
          <w:bCs/>
          <w:lang w:val="en-US"/>
        </w:rPr>
        <w:t>新加坡大型巴士运输公司招聘</w:t>
      </w: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职位：</w:t>
      </w:r>
      <w:r>
        <w:rPr>
          <w:b/>
          <w:bCs/>
          <w:lang w:val="en-US"/>
        </w:rPr>
        <w:t>4</w:t>
      </w:r>
      <w:r>
        <w:rPr>
          <w:rFonts w:hint="eastAsia"/>
          <w:b/>
          <w:bCs/>
          <w:lang w:val="en-US"/>
        </w:rPr>
        <w:t>号巴士司机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薪水待遇：薪水</w:t>
      </w:r>
      <w:r>
        <w:rPr>
          <w:b/>
          <w:bCs/>
          <w:lang w:val="en-US"/>
        </w:rPr>
        <w:t>2000</w:t>
      </w:r>
      <w:r>
        <w:rPr>
          <w:rFonts w:hint="eastAsia"/>
          <w:b/>
          <w:bCs/>
          <w:lang w:val="en-US"/>
        </w:rPr>
        <w:t>（周一至周六每天</w:t>
      </w:r>
      <w:r>
        <w:rPr>
          <w:b/>
          <w:bCs/>
          <w:lang w:val="en-US"/>
        </w:rPr>
        <w:t>8</w:t>
      </w:r>
      <w:r>
        <w:rPr>
          <w:rFonts w:hint="eastAsia"/>
          <w:b/>
          <w:bCs/>
          <w:lang w:val="en-US"/>
        </w:rPr>
        <w:t>趟，周日</w:t>
      </w:r>
      <w:r>
        <w:rPr>
          <w:b/>
          <w:bCs/>
          <w:lang w:val="en-US"/>
        </w:rPr>
        <w:t>5</w:t>
      </w:r>
      <w:r>
        <w:rPr>
          <w:rFonts w:hint="eastAsia"/>
          <w:b/>
          <w:bCs/>
          <w:lang w:val="en-US"/>
        </w:rPr>
        <w:t>趟）没有考到职业执照薪水</w:t>
      </w:r>
      <w:r>
        <w:rPr>
          <w:b/>
          <w:bCs/>
          <w:lang w:val="en-US"/>
        </w:rPr>
        <w:t>700</w:t>
      </w:r>
      <w:r>
        <w:rPr>
          <w:rFonts w:hint="eastAsia"/>
          <w:b/>
          <w:bCs/>
          <w:lang w:val="en-US"/>
        </w:rPr>
        <w:t>，</w:t>
      </w:r>
      <w:r>
        <w:rPr>
          <w:rFonts w:hint="eastAsia"/>
          <w:lang w:val="en-US"/>
        </w:rPr>
        <w:t>住补</w:t>
      </w:r>
      <w:r>
        <w:rPr>
          <w:lang w:val="en-US"/>
        </w:rPr>
        <w:t>250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福利待遇：</w:t>
      </w:r>
      <w:r>
        <w:rPr>
          <w:lang w:val="en-US"/>
        </w:rPr>
        <w:br/>
        <w:t>1.</w:t>
      </w:r>
      <w:r>
        <w:rPr>
          <w:rFonts w:hint="eastAsia"/>
          <w:lang w:val="en-US"/>
        </w:rPr>
        <w:t>试用期表现好有加薪</w:t>
      </w:r>
      <w:r>
        <w:rPr>
          <w:lang w:val="en-US"/>
        </w:rPr>
        <w:br/>
        <w:t>2.</w:t>
      </w:r>
      <w:r>
        <w:rPr>
          <w:rFonts w:hint="eastAsia"/>
          <w:lang w:val="en-US"/>
        </w:rPr>
        <w:t>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</w:t>
      </w:r>
      <w:r>
        <w:rPr>
          <w:lang w:val="en-US"/>
        </w:rPr>
        <w:br/>
        <w:t>3.</w:t>
      </w:r>
      <w:r>
        <w:rPr>
          <w:rFonts w:hint="eastAsia"/>
          <w:lang w:val="en-US"/>
        </w:rPr>
        <w:t>超过的次数额外给补贴</w:t>
      </w:r>
      <w:r>
        <w:rPr>
          <w:lang w:val="en-US"/>
        </w:rPr>
        <w:t>150-300</w:t>
      </w:r>
      <w:r>
        <w:rPr>
          <w:rFonts w:hint="eastAsia"/>
          <w:lang w:val="en-US"/>
        </w:rPr>
        <w:t>左右（具体看路程来定）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学历不限，有</w:t>
      </w:r>
      <w:r>
        <w:rPr>
          <w:lang w:val="en-US"/>
        </w:rPr>
        <w:t>4</w:t>
      </w:r>
      <w:r>
        <w:rPr>
          <w:rFonts w:hint="eastAsia"/>
          <w:lang w:val="en-US"/>
        </w:rPr>
        <w:t>号驾照，态度好，不计较，愿意学习，服从安排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备注：</w:t>
      </w:r>
      <w:r>
        <w:rPr>
          <w:rFonts w:hint="eastAsia"/>
          <w:lang w:val="en-US"/>
        </w:rPr>
        <w:t>雇主是新加坡大型巴士运输公司，已有</w:t>
      </w:r>
      <w:r>
        <w:rPr>
          <w:lang w:val="en-US"/>
        </w:rPr>
        <w:t>30</w:t>
      </w:r>
      <w:r>
        <w:rPr>
          <w:rFonts w:hint="eastAsia"/>
          <w:lang w:val="en-US"/>
        </w:rPr>
        <w:t>多年的历史，有自己的服务车间，自己的维修团队，</w:t>
      </w:r>
      <w:r>
        <w:rPr>
          <w:lang w:val="en-US"/>
        </w:rPr>
        <w:t>60</w:t>
      </w:r>
      <w:r>
        <w:rPr>
          <w:rFonts w:hint="eastAsia"/>
          <w:lang w:val="en-US"/>
        </w:rPr>
        <w:t>多种类的巴士车，公司提升空间大，福利好，地址靠近大</w:t>
      </w:r>
      <w:bookmarkEnd w:id="0"/>
      <w:r>
        <w:rPr>
          <w:rFonts w:hint="eastAsia"/>
          <w:lang w:val="en-US"/>
        </w:rPr>
        <w:t>士</w:t>
      </w:r>
      <w:bookmarkEnd w:id="1"/>
    </w:p>
    <w:p w:rsidR="002815D6" w:rsidRDefault="002815D6"/>
    <w:p w:rsidR="002815D6" w:rsidRDefault="002815D6">
      <w:r>
        <w:rPr>
          <w:b/>
          <w:bCs/>
        </w:rPr>
        <w:t>20/3 AJJ-WP</w:t>
      </w:r>
      <w:r>
        <w:rPr>
          <w:b/>
          <w:bCs/>
          <w:lang w:val="en-US"/>
        </w:rPr>
        <w:t>1-</w:t>
      </w:r>
      <w:r>
        <w:rPr>
          <w:rFonts w:hint="eastAsia"/>
          <w:b/>
          <w:bCs/>
          <w:lang w:val="en-US"/>
        </w:rPr>
        <w:t>男清洁工</w:t>
      </w:r>
      <w:r>
        <w:rPr>
          <w:rFonts w:hint="eastAsia"/>
          <w:lang w:val="en-US"/>
        </w:rPr>
        <w:t>，薪水</w:t>
      </w:r>
      <w:r>
        <w:rPr>
          <w:lang w:val="en-US"/>
        </w:rPr>
        <w:t>1200</w:t>
      </w:r>
      <w:r>
        <w:rPr>
          <w:rFonts w:hint="eastAsia"/>
          <w:lang w:val="en-US"/>
        </w:rPr>
        <w:t>，提供住，提供工作餐一餐，工作时间是一天工作</w:t>
      </w:r>
      <w:r>
        <w:t>12</w:t>
      </w:r>
      <w:r>
        <w:rPr>
          <w:rFonts w:hint="eastAsia"/>
        </w:rPr>
        <w:t>小时，</w:t>
      </w:r>
      <w:r>
        <w:rPr>
          <w:rFonts w:hint="eastAsia"/>
          <w:lang w:val="en-US"/>
        </w:rPr>
        <w:t>是晚班，月休</w:t>
      </w:r>
      <w:r>
        <w:rPr>
          <w:lang w:val="en-US"/>
        </w:rPr>
        <w:t>2</w:t>
      </w:r>
      <w:r>
        <w:rPr>
          <w:rFonts w:hint="eastAsia"/>
          <w:lang w:val="en-US"/>
        </w:rPr>
        <w:t>天。周六工作有奖励</w:t>
      </w:r>
      <w:r>
        <w:rPr>
          <w:lang w:val="en-US"/>
        </w:rPr>
        <w:t>10</w:t>
      </w:r>
      <w:r>
        <w:rPr>
          <w:rFonts w:hint="eastAsia"/>
          <w:lang w:val="en-US"/>
        </w:rPr>
        <w:t>新币。雇主是</w:t>
      </w:r>
      <w:r>
        <w:rPr>
          <w:lang w:val="en-US"/>
        </w:rPr>
        <w:t>24</w:t>
      </w:r>
      <w:r>
        <w:rPr>
          <w:rFonts w:hint="eastAsia"/>
          <w:lang w:val="en-US"/>
        </w:rPr>
        <w:t>小时连锁餐厅，工人主要负责洗碗，整理餐桌，打扫卫生等工作。要求态度好，服从安排，地址靠近劳明达</w:t>
      </w:r>
    </w:p>
    <w:p w:rsidR="002815D6" w:rsidRDefault="002815D6"/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看简历选</w:t>
      </w:r>
      <w:r>
        <w:rPr>
          <w:b/>
          <w:bCs/>
          <w:lang w:val="en-US"/>
        </w:rPr>
        <w:t>-20/3-AJB-WP1,</w:t>
      </w:r>
      <w:r>
        <w:rPr>
          <w:rFonts w:hint="eastAsia"/>
          <w:b/>
          <w:bCs/>
          <w:lang w:val="en-US"/>
        </w:rPr>
        <w:t>广告牌安装工</w:t>
      </w:r>
      <w:r>
        <w:rPr>
          <w:rFonts w:hint="eastAsia"/>
          <w:lang w:val="en-US"/>
        </w:rPr>
        <w:t>，薪水</w:t>
      </w:r>
      <w:r>
        <w:rPr>
          <w:lang w:val="en-US"/>
        </w:rPr>
        <w:t>1100</w:t>
      </w:r>
      <w:r>
        <w:rPr>
          <w:rFonts w:hint="eastAsia"/>
          <w:lang w:val="en-US"/>
        </w:rPr>
        <w:t>（经验好薪水可以谈）提供住。试用期后表现好可以自费考取新加坡</w:t>
      </w:r>
      <w:r>
        <w:rPr>
          <w:lang w:val="en-US"/>
        </w:rPr>
        <w:t>3</w:t>
      </w:r>
      <w:r>
        <w:rPr>
          <w:rFonts w:hint="eastAsia"/>
          <w:lang w:val="en-US"/>
        </w:rPr>
        <w:t>号驾照，工作时间</w:t>
      </w:r>
      <w:r>
        <w:rPr>
          <w:lang w:val="en-US"/>
        </w:rPr>
        <w:t>8</w:t>
      </w:r>
      <w:r>
        <w:rPr>
          <w:rFonts w:hint="eastAsia"/>
          <w:lang w:val="en-US"/>
        </w:rPr>
        <w:t>点半到</w:t>
      </w:r>
      <w:r>
        <w:rPr>
          <w:lang w:val="en-US"/>
        </w:rPr>
        <w:t>5</w:t>
      </w:r>
      <w:r>
        <w:rPr>
          <w:rFonts w:hint="eastAsia"/>
          <w:lang w:val="en-US"/>
        </w:rPr>
        <w:t>点半，周休</w:t>
      </w:r>
      <w:r>
        <w:rPr>
          <w:lang w:val="en-US"/>
        </w:rPr>
        <w:t>1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1.5.</w:t>
      </w:r>
      <w:r>
        <w:rPr>
          <w:rFonts w:hint="eastAsia"/>
          <w:lang w:val="en-US"/>
        </w:rPr>
        <w:t>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天年假和</w:t>
      </w:r>
      <w:r>
        <w:rPr>
          <w:lang w:val="en-US"/>
        </w:rPr>
        <w:t>14</w:t>
      </w:r>
      <w:r>
        <w:rPr>
          <w:rFonts w:hint="eastAsia"/>
          <w:lang w:val="en-US"/>
        </w:rPr>
        <w:t>天病假，雇主是广告牌生产制作公司，要求有国内驾照，有广告安装的经验，态度好，服从安排。地址淡滨尼</w:t>
      </w:r>
      <w:r>
        <w:rPr>
          <w:lang w:val="en-US"/>
        </w:rPr>
        <w:t xml:space="preserve"> 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 xml:space="preserve">9/2-AJT-WP1 </w:t>
      </w:r>
      <w:r>
        <w:rPr>
          <w:rFonts w:hint="eastAsia"/>
          <w:b/>
          <w:bCs/>
          <w:lang w:val="en-US"/>
        </w:rPr>
        <w:t>高级潮州菜餐厅招</w:t>
      </w:r>
      <w:r>
        <w:rPr>
          <w:b/>
          <w:bCs/>
          <w:lang w:val="en-US"/>
        </w:rPr>
        <w:t xml:space="preserve"> </w:t>
      </w:r>
      <w:r>
        <w:rPr>
          <w:rFonts w:hint="eastAsia"/>
          <w:b/>
          <w:bCs/>
          <w:lang w:val="en-US"/>
        </w:rPr>
        <w:t>女服务员，</w:t>
      </w:r>
      <w:r>
        <w:rPr>
          <w:rFonts w:hint="eastAsia"/>
          <w:lang w:val="en-US"/>
        </w:rPr>
        <w:t>薪水</w:t>
      </w:r>
      <w:r>
        <w:rPr>
          <w:lang w:val="en-US"/>
        </w:rPr>
        <w:t xml:space="preserve">1100 </w:t>
      </w:r>
      <w:r>
        <w:rPr>
          <w:rFonts w:hint="eastAsia"/>
          <w:lang w:val="en-US"/>
        </w:rPr>
        <w:t>住补</w:t>
      </w:r>
      <w:r>
        <w:rPr>
          <w:lang w:val="en-US"/>
        </w:rPr>
        <w:t>200</w:t>
      </w:r>
      <w:r>
        <w:rPr>
          <w:rFonts w:hint="eastAsia"/>
          <w:lang w:val="en-US"/>
        </w:rPr>
        <w:t>，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提供工作餐，试用期后表现好年底有</w:t>
      </w:r>
      <w:r>
        <w:rPr>
          <w:lang w:val="en-US"/>
        </w:rPr>
        <w:t>13</w:t>
      </w:r>
      <w:r>
        <w:rPr>
          <w:rFonts w:hint="eastAsia"/>
          <w:lang w:val="en-US"/>
        </w:rPr>
        <w:t>薪。工作时间一天工作</w:t>
      </w:r>
      <w:r>
        <w:rPr>
          <w:lang w:val="en-US"/>
        </w:rPr>
        <w:t>10</w:t>
      </w:r>
      <w:r>
        <w:rPr>
          <w:rFonts w:hint="eastAsia"/>
          <w:lang w:val="en-US"/>
        </w:rPr>
        <w:t>小时，周休</w:t>
      </w:r>
      <w:r>
        <w:rPr>
          <w:lang w:val="en-US"/>
        </w:rPr>
        <w:t>1</w:t>
      </w:r>
      <w:r>
        <w:rPr>
          <w:rFonts w:hint="eastAsia"/>
          <w:lang w:val="en-US"/>
        </w:rPr>
        <w:t>天。试用期过后有</w:t>
      </w:r>
      <w:r>
        <w:rPr>
          <w:lang w:val="en-US"/>
        </w:rPr>
        <w:t>7</w:t>
      </w:r>
      <w:r>
        <w:rPr>
          <w:rFonts w:hint="eastAsia"/>
          <w:lang w:val="en-US"/>
        </w:rPr>
        <w:t>天年假</w:t>
      </w:r>
      <w:r>
        <w:rPr>
          <w:lang w:val="en-US"/>
        </w:rPr>
        <w:t>14</w:t>
      </w:r>
      <w:r>
        <w:rPr>
          <w:rFonts w:hint="eastAsia"/>
          <w:lang w:val="en-US"/>
        </w:rPr>
        <w:t>天病假。雇主是高级潮州菜餐厅，工人主要负责传菜，点单，打扫餐厅外堂卫生等工作。要求态度好，服从安排。地点靠近大巴窑。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hAnsi="宋体" w:cs="宋体"/>
          <w:b/>
          <w:bCs/>
          <w:lang w:val="en-US"/>
        </w:rPr>
        <w:t>-AJJ-WP2</w:t>
      </w:r>
      <w:r>
        <w:rPr>
          <w:rFonts w:ascii="宋体" w:hAnsi="宋体" w:cs="宋体" w:hint="eastAsia"/>
          <w:b/>
          <w:bCs/>
          <w:lang w:val="en-US"/>
        </w:rPr>
        <w:t>个，男普工</w:t>
      </w:r>
      <w:r>
        <w:rPr>
          <w:rFonts w:ascii="宋体" w:hAnsi="宋体" w:cs="宋体" w:hint="eastAsia"/>
          <w:lang w:val="en-US"/>
        </w:rPr>
        <w:t>，年龄</w:t>
      </w:r>
      <w:r>
        <w:rPr>
          <w:rFonts w:ascii="宋体" w:hAnsi="宋体" w:cs="宋体"/>
          <w:lang w:val="en-US"/>
        </w:rPr>
        <w:t>40</w:t>
      </w:r>
      <w:r>
        <w:rPr>
          <w:rFonts w:ascii="宋体" w:hAnsi="宋体" w:cs="宋体" w:hint="eastAsia"/>
          <w:lang w:val="en-US"/>
        </w:rPr>
        <w:t>以下，薪水</w:t>
      </w:r>
      <w:r>
        <w:rPr>
          <w:rFonts w:ascii="宋体" w:hAnsi="宋体" w:cs="宋体"/>
          <w:lang w:val="en-US"/>
        </w:rPr>
        <w:t>43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天，住补</w:t>
      </w:r>
      <w:r>
        <w:rPr>
          <w:rFonts w:ascii="宋体" w:hAnsi="宋体" w:cs="宋体"/>
          <w:lang w:val="en-US"/>
        </w:rPr>
        <w:t>220</w:t>
      </w:r>
      <w:r>
        <w:rPr>
          <w:rFonts w:ascii="宋体" w:hAnsi="宋体" w:cs="宋体" w:hint="eastAsia"/>
          <w:lang w:val="en-US"/>
        </w:rPr>
        <w:t>，一年合同期满，工作表现好有花红，工作时间周一至周五早上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点半至晚上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45</w:t>
      </w:r>
      <w:r>
        <w:rPr>
          <w:rFonts w:ascii="宋体" w:hAnsi="宋体" w:cs="宋体" w:hint="eastAsia"/>
          <w:lang w:val="en-US"/>
        </w:rPr>
        <w:t>，周六早上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点至中午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15</w:t>
      </w:r>
      <w:r>
        <w:rPr>
          <w:rFonts w:ascii="宋体" w:hAnsi="宋体" w:cs="宋体" w:hint="eastAsia"/>
          <w:lang w:val="en-US"/>
        </w:rPr>
        <w:t>，超时算加班，加班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雇主主要是做各种香及甘文烟，雇员的工作主要是负责制作生产甘文烟及香，上下卸货，搬货，包装产品及主管所分配的工作。要求雇员有做过仓库助理的，没有来过新加坡，能接受香料的味道，态度好，身体强壮。地址靠近大士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22/1-AJX-WP1-</w:t>
      </w:r>
      <w:r>
        <w:rPr>
          <w:rFonts w:hint="eastAsia"/>
          <w:b/>
          <w:bCs/>
          <w:lang w:val="en-US"/>
        </w:rPr>
        <w:t>新加坡大型巴士运输公司招聘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巴士维修工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薪水待遇：</w:t>
      </w:r>
      <w:r>
        <w:rPr>
          <w:lang w:val="en-US"/>
        </w:rPr>
        <w:t>1800 </w:t>
      </w:r>
      <w:r>
        <w:rPr>
          <w:rFonts w:hint="eastAsia"/>
          <w:lang w:val="en-US"/>
        </w:rPr>
        <w:t>住补</w:t>
      </w:r>
      <w:r>
        <w:rPr>
          <w:lang w:val="en-US"/>
        </w:rPr>
        <w:t>250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工作时间</w:t>
      </w:r>
      <w:r>
        <w:rPr>
          <w:b/>
          <w:bCs/>
          <w:lang w:val="en-US"/>
        </w:rPr>
        <w:t>:</w:t>
      </w:r>
      <w:r>
        <w:rPr>
          <w:rFonts w:hint="eastAsia"/>
          <w:lang w:val="en-US"/>
        </w:rPr>
        <w:t>上午</w:t>
      </w:r>
      <w:r>
        <w:rPr>
          <w:lang w:val="en-US"/>
        </w:rPr>
        <w:t>8</w:t>
      </w:r>
      <w:r>
        <w:rPr>
          <w:rFonts w:hint="eastAsia"/>
          <w:lang w:val="en-US"/>
        </w:rPr>
        <w:t>点到晚上</w:t>
      </w:r>
      <w:r>
        <w:rPr>
          <w:lang w:val="en-US"/>
        </w:rPr>
        <w:t>8</w:t>
      </w:r>
      <w:r>
        <w:rPr>
          <w:rFonts w:hint="eastAsia"/>
          <w:lang w:val="en-US"/>
        </w:rPr>
        <w:t>点（包括吃饭和休息时间）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福利待遇：</w:t>
      </w:r>
      <w:r>
        <w:rPr>
          <w:lang w:val="en-US"/>
        </w:rPr>
        <w:br/>
        <w:t>1.</w:t>
      </w:r>
      <w:r>
        <w:rPr>
          <w:rFonts w:hint="eastAsia"/>
          <w:lang w:val="en-US"/>
        </w:rPr>
        <w:t>试用期表现好有加薪</w:t>
      </w:r>
      <w:r>
        <w:rPr>
          <w:lang w:val="en-US"/>
        </w:rPr>
        <w:br/>
        <w:t>2. </w:t>
      </w:r>
      <w:r>
        <w:rPr>
          <w:rFonts w:hint="eastAsia"/>
          <w:lang w:val="en-US"/>
        </w:rPr>
        <w:t>如果休息天加班，加班费</w:t>
      </w:r>
      <w:r>
        <w:rPr>
          <w:lang w:val="en-US"/>
        </w:rPr>
        <w:t>60/</w:t>
      </w:r>
      <w:r>
        <w:rPr>
          <w:rFonts w:hint="eastAsia"/>
          <w:lang w:val="en-US"/>
        </w:rPr>
        <w:t>天</w:t>
      </w:r>
      <w:r>
        <w:rPr>
          <w:lang w:val="en-US"/>
        </w:rPr>
        <w:br/>
        <w:t>3.</w:t>
      </w:r>
      <w:r>
        <w:rPr>
          <w:rFonts w:hint="eastAsia"/>
          <w:lang w:val="en-US"/>
        </w:rPr>
        <w:t>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</w:t>
      </w:r>
      <w:r>
        <w:rPr>
          <w:lang w:val="en-US"/>
        </w:rPr>
        <w:br/>
        <w:t>4.</w:t>
      </w:r>
      <w:r>
        <w:rPr>
          <w:rFonts w:hint="eastAsia"/>
          <w:lang w:val="en-US"/>
        </w:rPr>
        <w:t>周休</w:t>
      </w:r>
      <w:r>
        <w:rPr>
          <w:lang w:val="en-US"/>
        </w:rPr>
        <w:t>1</w:t>
      </w:r>
      <w:r>
        <w:rPr>
          <w:rFonts w:hint="eastAsia"/>
          <w:lang w:val="en-US"/>
        </w:rPr>
        <w:t>天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学历不限，会维修巴士和罗莉电路，引擎等，态度好，不计较，愿意学习，服从安排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备注：</w:t>
      </w:r>
      <w:r>
        <w:rPr>
          <w:rFonts w:hint="eastAsia"/>
          <w:lang w:val="en-US"/>
        </w:rPr>
        <w:t>雇主是新加坡大型巴士运输公司，已有</w:t>
      </w:r>
      <w:r>
        <w:rPr>
          <w:lang w:val="en-US"/>
        </w:rPr>
        <w:t>30</w:t>
      </w:r>
      <w:r>
        <w:rPr>
          <w:rFonts w:hint="eastAsia"/>
          <w:lang w:val="en-US"/>
        </w:rPr>
        <w:t>多年的历史，有自己的服务车间，自己的维修团队，</w:t>
      </w:r>
      <w:r>
        <w:rPr>
          <w:lang w:val="en-US"/>
        </w:rPr>
        <w:t>60</w:t>
      </w:r>
      <w:r>
        <w:rPr>
          <w:rFonts w:hint="eastAsia"/>
          <w:lang w:val="en-US"/>
        </w:rPr>
        <w:t>多种类的巴士车，公司提升空间大，福利好，地址靠近大士</w:t>
      </w:r>
    </w:p>
    <w:p w:rsidR="002815D6" w:rsidRDefault="002815D6">
      <w:pPr>
        <w:rPr>
          <w:rFonts w:ascii="微软雅黑" w:eastAsia="微软雅黑" w:hAnsi="微软雅黑" w:cs="微软雅黑"/>
          <w:color w:val="000000"/>
          <w:sz w:val="18"/>
          <w:szCs w:val="18"/>
          <w:shd w:val="clear" w:color="auto" w:fill="FFEDC4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12/3-</w:t>
      </w:r>
      <w:bookmarkStart w:id="2" w:name="OLE_LINK24"/>
      <w:r>
        <w:rPr>
          <w:rFonts w:ascii="宋体" w:hAnsi="宋体" w:cs="宋体"/>
          <w:b/>
          <w:bCs/>
          <w:lang w:val="en-US"/>
        </w:rPr>
        <w:t>AJX-WP1-3</w:t>
      </w:r>
      <w:r>
        <w:rPr>
          <w:rFonts w:ascii="宋体" w:hAnsi="宋体" w:cs="宋体" w:hint="eastAsia"/>
          <w:b/>
          <w:bCs/>
          <w:lang w:val="en-US"/>
        </w:rPr>
        <w:t>号司机</w:t>
      </w:r>
      <w:bookmarkEnd w:id="2"/>
      <w:r>
        <w:rPr>
          <w:rFonts w:ascii="宋体" w:hAnsi="宋体" w:cs="宋体" w:hint="eastAsia"/>
          <w:b/>
          <w:bCs/>
          <w:lang w:val="en-US"/>
        </w:rPr>
        <w:t>，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1400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，提供工作餐，工作时间是上午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天。公共假期也有休息。雇主是食品批发公司，工人主要负责开车送货，搬运货品，上下卸货等，要求有新加坡</w:t>
      </w:r>
      <w:r>
        <w:rPr>
          <w:rFonts w:ascii="宋体" w:hAnsi="宋体" w:cs="宋体"/>
          <w:lang w:val="en-US"/>
        </w:rPr>
        <w:t>3</w:t>
      </w:r>
      <w:r>
        <w:rPr>
          <w:rFonts w:ascii="宋体" w:hAnsi="宋体" w:cs="宋体" w:hint="eastAsia"/>
          <w:lang w:val="en-US"/>
        </w:rPr>
        <w:t>号驾照，态度好，服从安排，地址靠近大士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bookmarkStart w:id="3" w:name="OLE_LINK41"/>
      <w:r>
        <w:rPr>
          <w:rFonts w:ascii="宋体" w:hAnsi="宋体" w:cs="宋体"/>
          <w:b/>
          <w:bCs/>
          <w:lang w:val="en-US"/>
        </w:rPr>
        <w:t>6/3 AJJ-WP1</w:t>
      </w:r>
      <w:r>
        <w:rPr>
          <w:rFonts w:ascii="宋体" w:hAnsi="宋体" w:cs="宋体" w:hint="eastAsia"/>
          <w:b/>
          <w:bCs/>
          <w:lang w:val="en-US"/>
        </w:rPr>
        <w:t>女销售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1400-1600</w:t>
      </w:r>
      <w:r>
        <w:rPr>
          <w:rFonts w:ascii="宋体" w:hAnsi="宋体" w:cs="宋体" w:hint="eastAsia"/>
          <w:lang w:val="en-US"/>
        </w:rPr>
        <w:t>，（根据工人的经验和英文而定）住补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，有提成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工作时间是一天工作</w:t>
      </w:r>
      <w:r>
        <w:rPr>
          <w:rFonts w:ascii="宋体" w:hAnsi="宋体" w:cs="宋体"/>
          <w:lang w:val="en-US"/>
        </w:rPr>
        <w:t>9</w:t>
      </w:r>
      <w:r>
        <w:rPr>
          <w:rFonts w:ascii="宋体" w:hAnsi="宋体" w:cs="宋体" w:hint="eastAsia"/>
          <w:lang w:val="en-US"/>
        </w:rPr>
        <w:t>小时，周休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天，雇主是销售蜂蜜的公司，工人主要负责在高档商场销售蜂蜜，要求英文流利，销售经验好，口才一流，态度好，形象好，态度好，服从安排，地址暂时不确定，是连锁的</w:t>
      </w:r>
      <w:bookmarkEnd w:id="3"/>
    </w:p>
    <w:p w:rsidR="002815D6" w:rsidRDefault="002815D6">
      <w:pPr>
        <w:rPr>
          <w:rFonts w:ascii="微软雅黑" w:eastAsia="微软雅黑" w:hAnsi="微软雅黑" w:cs="微软雅黑"/>
          <w:color w:val="000000"/>
          <w:sz w:val="18"/>
          <w:szCs w:val="18"/>
          <w:shd w:val="clear" w:color="auto" w:fill="FFEDC4"/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7/3-AJB-WP1,</w:t>
      </w:r>
      <w:r>
        <w:rPr>
          <w:rFonts w:hint="eastAsia"/>
          <w:b/>
          <w:bCs/>
          <w:lang w:val="en-US"/>
        </w:rPr>
        <w:t>手控铣床工</w:t>
      </w:r>
      <w:r>
        <w:rPr>
          <w:rFonts w:hint="eastAsia"/>
          <w:lang w:val="en-US"/>
        </w:rPr>
        <w:t>，薪水</w:t>
      </w:r>
      <w:r>
        <w:rPr>
          <w:lang w:val="en-US"/>
        </w:rPr>
        <w:t>1100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，试用期后表现好有</w:t>
      </w:r>
      <w:r>
        <w:rPr>
          <w:lang w:val="en-US"/>
        </w:rPr>
        <w:t>13</w:t>
      </w:r>
      <w:r>
        <w:rPr>
          <w:rFonts w:hint="eastAsia"/>
          <w:lang w:val="en-US"/>
        </w:rPr>
        <w:t>新和花红，工作时间周一到周五上午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</w:t>
      </w:r>
      <w:r>
        <w:rPr>
          <w:lang w:val="en-US"/>
        </w:rPr>
        <w:t>5</w:t>
      </w:r>
      <w:r>
        <w:rPr>
          <w:rFonts w:hint="eastAsia"/>
          <w:lang w:val="en-US"/>
        </w:rPr>
        <w:t>点</w:t>
      </w:r>
      <w:r>
        <w:rPr>
          <w:lang w:val="en-US"/>
        </w:rPr>
        <w:t>15</w:t>
      </w:r>
      <w:r>
        <w:rPr>
          <w:rFonts w:hint="eastAsia"/>
          <w:lang w:val="en-US"/>
        </w:rPr>
        <w:t>，周六上午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点半到中午</w:t>
      </w:r>
      <w:r>
        <w:rPr>
          <w:lang w:val="en-US"/>
        </w:rPr>
        <w:t>12</w:t>
      </w:r>
      <w:r>
        <w:rPr>
          <w:rFonts w:hint="eastAsia"/>
          <w:lang w:val="en-US"/>
        </w:rPr>
        <w:t>点半，周休</w:t>
      </w:r>
      <w:r>
        <w:rPr>
          <w:lang w:val="en-US"/>
        </w:rPr>
        <w:t>1</w:t>
      </w:r>
      <w:r>
        <w:rPr>
          <w:rFonts w:hint="eastAsia"/>
          <w:lang w:val="en-US"/>
        </w:rPr>
        <w:t>天半，超时就算加班，加班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（按照</w:t>
      </w:r>
      <w:r>
        <w:rPr>
          <w:lang w:val="en-US"/>
        </w:rPr>
        <w:t>900</w:t>
      </w:r>
      <w:r>
        <w:rPr>
          <w:rFonts w:hint="eastAsia"/>
          <w:lang w:val="en-US"/>
        </w:rPr>
        <w:t>的薪水计算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），雇主是做精密零件的，雇主还会培训工人数控技术，需要雇员有手控铣床的工作经验，要求态度好，不计较。工作地址在靠近义顺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目前现有工人的综合薪水在</w:t>
      </w:r>
      <w:r>
        <w:rPr>
          <w:lang w:val="en-US"/>
        </w:rPr>
        <w:t>2000</w:t>
      </w:r>
      <w:r>
        <w:rPr>
          <w:rFonts w:hint="eastAsia"/>
          <w:lang w:val="en-US"/>
        </w:rPr>
        <w:t>以上，前提在愿意加班的情况下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bookmarkStart w:id="4" w:name="OLE_LINK14"/>
      <w:r>
        <w:rPr>
          <w:b/>
          <w:bCs/>
          <w:lang w:val="en-US"/>
        </w:rPr>
        <w:t>8/3-</w:t>
      </w:r>
      <w:bookmarkStart w:id="5" w:name="OLE_LINK33"/>
      <w:r>
        <w:rPr>
          <w:b/>
          <w:bCs/>
          <w:lang w:val="en-US"/>
        </w:rPr>
        <w:t>AJB-WP1,</w:t>
      </w:r>
      <w:r>
        <w:rPr>
          <w:rFonts w:hint="eastAsia"/>
          <w:b/>
          <w:bCs/>
          <w:lang w:val="en-US"/>
        </w:rPr>
        <w:t>数控铣床学徒</w:t>
      </w:r>
      <w:bookmarkEnd w:id="5"/>
      <w:r>
        <w:rPr>
          <w:rFonts w:hint="eastAsia"/>
          <w:b/>
          <w:bCs/>
          <w:lang w:val="en-US"/>
        </w:rPr>
        <w:t>工</w:t>
      </w:r>
      <w:r>
        <w:rPr>
          <w:rFonts w:hint="eastAsia"/>
          <w:lang w:val="en-US"/>
        </w:rPr>
        <w:t>，</w:t>
      </w:r>
      <w:bookmarkStart w:id="6" w:name="OLE_LINK29"/>
      <w:r>
        <w:rPr>
          <w:rFonts w:hint="eastAsia"/>
          <w:lang w:val="en-US"/>
        </w:rPr>
        <w:t>薪水</w:t>
      </w:r>
      <w:r>
        <w:rPr>
          <w:lang w:val="en-US"/>
        </w:rPr>
        <w:t>1200</w:t>
      </w:r>
      <w:bookmarkEnd w:id="6"/>
      <w:r>
        <w:rPr>
          <w:rFonts w:hint="eastAsia"/>
          <w:lang w:val="en-US"/>
        </w:rPr>
        <w:t>，住补</w:t>
      </w:r>
      <w:r>
        <w:rPr>
          <w:lang w:val="en-US"/>
        </w:rPr>
        <w:t>75</w:t>
      </w:r>
      <w:r>
        <w:rPr>
          <w:rFonts w:hint="eastAsia"/>
          <w:lang w:val="en-US"/>
        </w:rPr>
        <w:t>，试用期后表现好，技术提升有加薪，工作时间是周一到周六上午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点到</w:t>
      </w:r>
      <w:r>
        <w:rPr>
          <w:lang w:val="en-US"/>
        </w:rPr>
        <w:t>5</w:t>
      </w:r>
      <w:r>
        <w:rPr>
          <w:rFonts w:hint="eastAsia"/>
          <w:lang w:val="en-US"/>
        </w:rPr>
        <w:t>点，周休</w:t>
      </w:r>
      <w:r>
        <w:rPr>
          <w:lang w:val="en-US"/>
        </w:rPr>
        <w:t>1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，雇主是高密度金属的公司，雇主会提供培训，要求工人会使用测量工具，会数控操作工的经验，态度好，服从安排。地址靠近机场</w:t>
      </w:r>
      <w:bookmarkEnd w:id="4"/>
    </w:p>
    <w:p w:rsidR="002815D6" w:rsidRDefault="002815D6">
      <w:pPr>
        <w:rPr>
          <w:rFonts w:ascii="宋体" w:cs="宋体"/>
          <w:color w:val="000000"/>
          <w:shd w:val="clear" w:color="auto" w:fill="FFFFFF"/>
          <w:lang w:val="en-US"/>
        </w:rPr>
      </w:pPr>
    </w:p>
    <w:p w:rsidR="002815D6" w:rsidRDefault="002815D6">
      <w:pPr>
        <w:rPr>
          <w:rFonts w:ascii="宋体" w:cs="宋体"/>
          <w:color w:val="000000"/>
          <w:shd w:val="clear" w:color="auto" w:fill="FFFFFF"/>
          <w:lang w:val="en-US"/>
        </w:rPr>
      </w:pPr>
      <w:r>
        <w:rPr>
          <w:rFonts w:ascii="宋体" w:hAnsi="宋体" w:cs="宋体"/>
          <w:b/>
          <w:bCs/>
          <w:color w:val="000000"/>
          <w:shd w:val="clear" w:color="auto" w:fill="FFFFFF"/>
          <w:lang w:val="en-US"/>
        </w:rPr>
        <w:t>7/2-</w:t>
      </w:r>
      <w:bookmarkStart w:id="7" w:name="OLE_LINK5"/>
      <w:r>
        <w:rPr>
          <w:rFonts w:ascii="宋体" w:hAnsi="宋体" w:cs="宋体"/>
          <w:b/>
          <w:bCs/>
          <w:color w:val="000000"/>
          <w:shd w:val="clear" w:color="auto" w:fill="FFFFFF"/>
          <w:lang w:val="en-US"/>
        </w:rPr>
        <w:t>AJJ-WP-</w:t>
      </w:r>
      <w:r>
        <w:rPr>
          <w:rFonts w:ascii="宋体" w:hAnsi="宋体" w:cs="宋体" w:hint="eastAsia"/>
          <w:b/>
          <w:bCs/>
          <w:color w:val="000000"/>
          <w:shd w:val="clear" w:color="auto" w:fill="FFFFFF"/>
          <w:lang w:val="en-US"/>
        </w:rPr>
        <w:t>中型模具公司招聘：热注塑成型机技术工</w:t>
      </w:r>
      <w:bookmarkEnd w:id="7"/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，薪水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1800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，住补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200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，全勤奖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100.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工作时间是上午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8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点到晚上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8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点或者晚上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8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点到早上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8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点，周休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2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天，晚班有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8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新币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/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天，超时算加班，加班</w:t>
      </w:r>
      <w:r>
        <w:rPr>
          <w:rFonts w:ascii="宋体" w:hAnsi="宋体" w:cs="宋体"/>
          <w:color w:val="000000"/>
          <w:shd w:val="clear" w:color="auto" w:fill="FFFFFF"/>
          <w:lang w:val="en-US"/>
        </w:rPr>
        <w:t>1.5</w:t>
      </w:r>
      <w:r>
        <w:rPr>
          <w:rFonts w:ascii="宋体" w:hAnsi="宋体" w:cs="宋体" w:hint="eastAsia"/>
          <w:color w:val="000000"/>
          <w:shd w:val="clear" w:color="auto" w:fill="FFFFFF"/>
          <w:lang w:val="en-US"/>
        </w:rPr>
        <w:t>，雇主是做塑料模具的公司，要求工人有类似的经验，态度好，服从安排。地址靠近先驱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13/3-ADS-WP1,</w:t>
      </w:r>
      <w:r>
        <w:rPr>
          <w:rFonts w:hint="eastAsia"/>
          <w:b/>
          <w:bCs/>
          <w:lang w:val="en-US"/>
        </w:rPr>
        <w:t>数控铣床</w:t>
      </w:r>
      <w:r>
        <w:rPr>
          <w:rFonts w:hint="eastAsia"/>
          <w:lang w:val="en-US"/>
        </w:rPr>
        <w:t>，薪水</w:t>
      </w:r>
      <w:r>
        <w:rPr>
          <w:lang w:val="en-US"/>
        </w:rPr>
        <w:t>850</w:t>
      </w:r>
      <w:r>
        <w:rPr>
          <w:rFonts w:hint="eastAsia"/>
          <w:lang w:val="en-US"/>
        </w:rPr>
        <w:t>（经验好薪水可以谈）住补</w:t>
      </w:r>
      <w:r>
        <w:rPr>
          <w:lang w:val="en-US"/>
        </w:rPr>
        <w:t>150</w:t>
      </w:r>
      <w:r>
        <w:rPr>
          <w:rFonts w:hint="eastAsia"/>
          <w:lang w:val="en-US"/>
        </w:rPr>
        <w:t>，晚班津贴</w:t>
      </w:r>
      <w:r>
        <w:rPr>
          <w:lang w:val="en-US"/>
        </w:rPr>
        <w:t>10/</w:t>
      </w:r>
      <w:r>
        <w:rPr>
          <w:rFonts w:hint="eastAsia"/>
          <w:lang w:val="en-US"/>
        </w:rPr>
        <w:t>天，试用期后表现好有加薪，工作时间上午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5</w:t>
      </w:r>
      <w:r>
        <w:rPr>
          <w:rFonts w:hint="eastAsia"/>
          <w:lang w:val="en-US"/>
        </w:rPr>
        <w:t>点半或者晚上</w:t>
      </w:r>
      <w:r>
        <w:rPr>
          <w:lang w:val="en-US"/>
        </w:rPr>
        <w:t>8</w:t>
      </w:r>
      <w:r>
        <w:rPr>
          <w:rFonts w:hint="eastAsia"/>
          <w:lang w:val="en-US"/>
        </w:rPr>
        <w:t>点半到早上</w:t>
      </w:r>
      <w:r>
        <w:rPr>
          <w:lang w:val="en-US"/>
        </w:rPr>
        <w:t>8</w:t>
      </w:r>
      <w:r>
        <w:rPr>
          <w:rFonts w:hint="eastAsia"/>
          <w:lang w:val="en-US"/>
        </w:rPr>
        <w:t>点半，周六上午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12</w:t>
      </w:r>
      <w:r>
        <w:rPr>
          <w:rFonts w:hint="eastAsia"/>
          <w:lang w:val="en-US"/>
        </w:rPr>
        <w:t>点半，周休</w:t>
      </w:r>
      <w:r>
        <w:rPr>
          <w:lang w:val="en-US"/>
        </w:rPr>
        <w:t>1</w:t>
      </w:r>
      <w:r>
        <w:rPr>
          <w:rFonts w:hint="eastAsia"/>
          <w:lang w:val="en-US"/>
        </w:rPr>
        <w:t>天半，超时算加班，加班</w:t>
      </w:r>
      <w:r>
        <w:rPr>
          <w:lang w:val="en-US"/>
        </w:rPr>
        <w:t>1.5.</w:t>
      </w:r>
      <w:r>
        <w:rPr>
          <w:rFonts w:hint="eastAsia"/>
          <w:lang w:val="en-US"/>
        </w:rPr>
        <w:t>雇主是模具的公司，要求工人有数控铣床的经验，态度好，服从安排。地址靠近加冷</w:t>
      </w:r>
    </w:p>
    <w:p w:rsidR="002815D6" w:rsidRDefault="002815D6">
      <w:pPr>
        <w:rPr>
          <w:b/>
          <w:bCs/>
          <w:lang w:val="en-US"/>
        </w:rPr>
      </w:pP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低收费</w:t>
      </w:r>
      <w:r>
        <w:rPr>
          <w:b/>
          <w:bCs/>
          <w:lang w:val="en-US"/>
        </w:rPr>
        <w:t>-</w:t>
      </w:r>
      <w:r>
        <w:rPr>
          <w:b/>
          <w:bCs/>
        </w:rPr>
        <w:t>AJJ-WP</w:t>
      </w:r>
      <w:r>
        <w:rPr>
          <w:b/>
          <w:bCs/>
          <w:lang w:val="en-US"/>
        </w:rPr>
        <w:t>1</w:t>
      </w:r>
      <w:r>
        <w:rPr>
          <w:rFonts w:hint="eastAsia"/>
          <w:b/>
          <w:bCs/>
          <w:lang w:val="en-US"/>
        </w:rPr>
        <w:t>男</w:t>
      </w:r>
      <w:r>
        <w:rPr>
          <w:rFonts w:hint="eastAsia"/>
          <w:b/>
          <w:bCs/>
        </w:rPr>
        <w:t>生产工人</w:t>
      </w:r>
      <w:r>
        <w:rPr>
          <w:rFonts w:hint="eastAsia"/>
        </w:rPr>
        <w:t>，</w:t>
      </w:r>
      <w:r>
        <w:rPr>
          <w:rFonts w:hint="eastAsia"/>
          <w:lang w:val="en-US"/>
        </w:rPr>
        <w:t>薪水</w:t>
      </w:r>
      <w:r>
        <w:rPr>
          <w:lang w:val="en-US"/>
        </w:rPr>
        <w:t>950</w:t>
      </w:r>
      <w:r>
        <w:rPr>
          <w:rFonts w:hint="eastAsia"/>
          <w:lang w:val="en-US"/>
        </w:rPr>
        <w:t>，住补</w:t>
      </w:r>
      <w:r>
        <w:rPr>
          <w:lang w:val="en-US"/>
        </w:rPr>
        <w:t>220</w:t>
      </w:r>
      <w:r>
        <w:rPr>
          <w:rFonts w:hint="eastAsia"/>
          <w:lang w:val="en-US"/>
        </w:rPr>
        <w:t>，工作时间是周一至周五上午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5</w:t>
      </w:r>
      <w:r>
        <w:rPr>
          <w:rFonts w:hint="eastAsia"/>
          <w:lang w:val="en-US"/>
        </w:rPr>
        <w:t>点半，周六上午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12</w:t>
      </w:r>
      <w:r>
        <w:rPr>
          <w:rFonts w:hint="eastAsia"/>
          <w:lang w:val="en-US"/>
        </w:rPr>
        <w:t>点半，周休</w:t>
      </w:r>
      <w:r>
        <w:rPr>
          <w:lang w:val="en-US"/>
        </w:rPr>
        <w:t>1</w:t>
      </w:r>
      <w:r>
        <w:rPr>
          <w:rFonts w:hint="eastAsia"/>
          <w:lang w:val="en-US"/>
        </w:rPr>
        <w:t>天半，超时算加班，加班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雇主是船用绳索公司，</w:t>
      </w:r>
      <w:r>
        <w:rPr>
          <w:rFonts w:hint="eastAsia"/>
        </w:rPr>
        <w:t>要求工人态度好，不计较，愿意学习，</w:t>
      </w:r>
      <w:r>
        <w:rPr>
          <w:rFonts w:hint="eastAsia"/>
          <w:lang w:val="en-US"/>
        </w:rPr>
        <w:t>服从安排</w:t>
      </w:r>
      <w:r>
        <w:rPr>
          <w:rFonts w:hint="eastAsia"/>
        </w:rPr>
        <w:t>。</w:t>
      </w:r>
      <w:r>
        <w:rPr>
          <w:rFonts w:hint="eastAsia"/>
          <w:lang w:val="en-US"/>
        </w:rPr>
        <w:t>地址靠近裕廊</w:t>
      </w:r>
    </w:p>
    <w:p w:rsidR="002815D6" w:rsidRDefault="002815D6">
      <w:pPr>
        <w:rPr>
          <w:lang w:val="en-US"/>
        </w:rPr>
      </w:pPr>
    </w:p>
    <w:p w:rsidR="002815D6" w:rsidRDefault="002815D6">
      <w:bookmarkStart w:id="8" w:name="OLE_LINK28"/>
      <w:r>
        <w:rPr>
          <w:rFonts w:ascii="宋体" w:hAnsi="宋体" w:cs="宋体" w:hint="eastAsia"/>
          <w:b/>
          <w:bCs/>
          <w:lang w:val="en-US"/>
        </w:rPr>
        <w:t>看简历选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低费</w:t>
      </w:r>
      <w:r>
        <w:rPr>
          <w:rFonts w:ascii="宋体" w:cs="宋体"/>
          <w:b/>
          <w:bCs/>
          <w:lang w:val="en-US"/>
        </w:rPr>
        <w:t>-</w:t>
      </w:r>
      <w:bookmarkStart w:id="9" w:name="OLE_LINK25"/>
      <w:r>
        <w:rPr>
          <w:rFonts w:ascii="宋体" w:hAnsi="宋体" w:cs="宋体"/>
          <w:b/>
          <w:bCs/>
          <w:lang w:val="en-US"/>
        </w:rPr>
        <w:t>AJX-WP1-</w:t>
      </w:r>
      <w:r>
        <w:rPr>
          <w:rFonts w:ascii="宋体" w:hAnsi="宋体" w:cs="宋体" w:hint="eastAsia"/>
          <w:b/>
          <w:bCs/>
          <w:lang w:val="en-US"/>
        </w:rPr>
        <w:t>女厨房助理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1100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，工作时间是一天工作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小时，有轮班，月休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天，雇主是印度餐馆，主要负责切菜洗菜，打扫卫生，简单炒煮，给厨师做助手，要求工人态度好，不计较，愿意学习，服从安排。地址靠近小印度。里面有中国工人</w:t>
      </w:r>
      <w:bookmarkEnd w:id="9"/>
    </w:p>
    <w:bookmarkEnd w:id="8"/>
    <w:p w:rsidR="002815D6" w:rsidRDefault="002815D6">
      <w:pPr>
        <w:rPr>
          <w:rFonts w:ascii="微软雅黑" w:eastAsia="微软雅黑" w:hAnsi="微软雅黑" w:cs="微软雅黑"/>
          <w:color w:val="000000"/>
          <w:sz w:val="18"/>
          <w:szCs w:val="18"/>
          <w:shd w:val="clear" w:color="auto" w:fill="FFEDC4"/>
          <w:lang w:val="en-US"/>
        </w:rPr>
      </w:pPr>
      <w:r>
        <w:rPr>
          <w:lang w:val="en-US"/>
        </w:rPr>
        <w:t xml:space="preserve"> 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bookmarkStart w:id="10" w:name="OLE_LINK38"/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综合薪水</w:t>
      </w:r>
      <w:r>
        <w:rPr>
          <w:rFonts w:ascii="宋体" w:hAnsi="宋体" w:cs="宋体"/>
          <w:b/>
          <w:bCs/>
          <w:lang w:val="en-US"/>
        </w:rPr>
        <w:t>1400-1600</w:t>
      </w:r>
      <w:r>
        <w:rPr>
          <w:rFonts w:ascii="宋体" w:hAnsi="宋体" w:cs="宋体" w:hint="eastAsia"/>
          <w:b/>
          <w:bCs/>
          <w:lang w:val="en-US"/>
        </w:rPr>
        <w:t>左右，加班更多</w:t>
      </w:r>
      <w:r>
        <w:rPr>
          <w:rFonts w:ascii="宋体" w:hAnsi="宋体" w:cs="宋体"/>
          <w:b/>
          <w:bCs/>
          <w:lang w:val="en-US"/>
        </w:rPr>
        <w:t>11/1-</w:t>
      </w:r>
      <w:bookmarkStart w:id="11" w:name="OLE_LINK9"/>
      <w:r>
        <w:rPr>
          <w:rFonts w:ascii="宋体" w:hAnsi="宋体" w:cs="宋体"/>
          <w:b/>
          <w:bCs/>
          <w:lang w:val="en-US"/>
        </w:rPr>
        <w:t>AJX-WP1-</w:t>
      </w:r>
      <w:r>
        <w:rPr>
          <w:rFonts w:ascii="宋体" w:hAnsi="宋体" w:cs="宋体" w:hint="eastAsia"/>
          <w:b/>
          <w:bCs/>
          <w:lang w:val="en-US"/>
        </w:rPr>
        <w:t>男操作普工</w:t>
      </w:r>
      <w:bookmarkEnd w:id="11"/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750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250</w:t>
      </w:r>
      <w:r>
        <w:rPr>
          <w:rFonts w:ascii="宋体" w:hAnsi="宋体" w:cs="宋体" w:hint="eastAsia"/>
          <w:lang w:val="en-US"/>
        </w:rPr>
        <w:t>，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个月后工作表现好有加薪。工作时间上午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点至下午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15</w:t>
      </w:r>
      <w:r>
        <w:rPr>
          <w:rFonts w:ascii="宋体" w:hAnsi="宋体" w:cs="宋体" w:hint="eastAsia"/>
          <w:lang w:val="en-US"/>
        </w:rPr>
        <w:t>，周休两天，超时算加班，加班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；加班多。下班后公司有免费的巴士。雇主公司是制作医疗塑料产品的。雇员的主要工作是负责搬运货物，操作机器等普工作，要求雇员有相关工作经验勤劳肯干，反应灵活，态度好，不计较。无工作经验也可以报名。工作地址在大士</w:t>
      </w:r>
      <w:r>
        <w:rPr>
          <w:rFonts w:ascii="宋体" w:cs="宋体"/>
          <w:lang w:val="en-US"/>
        </w:rPr>
        <w:t>.</w:t>
      </w:r>
      <w:bookmarkEnd w:id="10"/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1500</w:t>
      </w:r>
      <w:r>
        <w:rPr>
          <w:rFonts w:ascii="宋体" w:hAnsi="宋体" w:cs="宋体" w:hint="eastAsia"/>
          <w:b/>
          <w:bCs/>
          <w:lang w:val="en-US"/>
        </w:rPr>
        <w:t>左右，</w:t>
      </w:r>
      <w:r>
        <w:rPr>
          <w:rFonts w:ascii="宋体" w:hAnsi="宋体" w:cs="宋体"/>
          <w:b/>
          <w:bCs/>
          <w:lang w:val="en-US"/>
        </w:rPr>
        <w:t>5/12-AJJ-chung-WP2-</w:t>
      </w:r>
      <w:r>
        <w:rPr>
          <w:rFonts w:ascii="宋体" w:hAnsi="宋体" w:cs="宋体" w:hint="eastAsia"/>
          <w:b/>
          <w:bCs/>
          <w:lang w:val="en-US"/>
        </w:rPr>
        <w:t>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800</w:t>
      </w:r>
      <w:r>
        <w:rPr>
          <w:rFonts w:ascii="宋体" w:hAnsi="宋体" w:cs="宋体" w:hint="eastAsia"/>
          <w:lang w:val="en-US"/>
        </w:rPr>
        <w:t>，</w:t>
      </w:r>
      <w:r>
        <w:rPr>
          <w:rFonts w:ascii="宋体" w:hAnsi="宋体" w:cs="宋体"/>
          <w:lang w:val="en-US"/>
        </w:rPr>
        <w:t>(</w:t>
      </w:r>
      <w:r>
        <w:rPr>
          <w:rFonts w:ascii="宋体" w:hAnsi="宋体" w:cs="宋体" w:hint="eastAsia"/>
          <w:lang w:val="en-US"/>
        </w:rPr>
        <w:t>如果会印刷经验的话薪水</w:t>
      </w:r>
      <w:r>
        <w:rPr>
          <w:rFonts w:ascii="宋体" w:hAnsi="宋体" w:cs="宋体"/>
          <w:lang w:val="en-US"/>
        </w:rPr>
        <w:t>950)</w:t>
      </w:r>
      <w:r>
        <w:rPr>
          <w:rFonts w:ascii="宋体" w:hAnsi="宋体" w:cs="宋体" w:hint="eastAsia"/>
          <w:lang w:val="en-US"/>
        </w:rPr>
        <w:t>，住</w:t>
      </w:r>
      <w:r>
        <w:rPr>
          <w:rFonts w:ascii="宋体" w:hAnsi="宋体" w:cs="宋体"/>
          <w:lang w:val="en-US"/>
        </w:rPr>
        <w:t>150</w:t>
      </w:r>
      <w:r>
        <w:rPr>
          <w:rFonts w:ascii="宋体" w:hAnsi="宋体" w:cs="宋体" w:hint="eastAsia"/>
          <w:lang w:val="en-US"/>
        </w:rPr>
        <w:t>，表现好有花红，时间周一至周五早班：上午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点半到下午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点，晚班</w:t>
      </w:r>
      <w:r>
        <w:rPr>
          <w:rFonts w:ascii="宋体" w:hAnsi="宋体" w:cs="宋体"/>
          <w:lang w:val="en-US"/>
        </w:rPr>
        <w:t>;</w:t>
      </w:r>
      <w:r>
        <w:rPr>
          <w:rFonts w:ascii="宋体" w:hAnsi="宋体" w:cs="宋体" w:hint="eastAsia"/>
          <w:lang w:val="en-US"/>
        </w:rPr>
        <w:t>晚上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45</w:t>
      </w:r>
      <w:r>
        <w:rPr>
          <w:rFonts w:ascii="宋体" w:hAnsi="宋体" w:cs="宋体" w:hint="eastAsia"/>
          <w:lang w:val="en-US"/>
        </w:rPr>
        <w:t>到早上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45</w:t>
      </w:r>
      <w:r>
        <w:rPr>
          <w:rFonts w:ascii="宋体" w:hAnsi="宋体" w:cs="宋体" w:hint="eastAsia"/>
          <w:lang w:val="en-US"/>
        </w:rPr>
        <w:t>，周休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天</w:t>
      </w:r>
      <w:r>
        <w:rPr>
          <w:rFonts w:ascii="宋体" w:cs="宋体"/>
          <w:lang w:val="en-US"/>
        </w:rPr>
        <w:t>,</w:t>
      </w:r>
      <w:r>
        <w:rPr>
          <w:rFonts w:ascii="宋体" w:hAnsi="宋体" w:cs="宋体" w:hint="eastAsia"/>
          <w:lang w:val="en-US"/>
        </w:rPr>
        <w:t>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周日和公共假期加班</w:t>
      </w:r>
      <w:r>
        <w:rPr>
          <w:rFonts w:ascii="宋体" w:hAnsi="宋体" w:cs="宋体"/>
          <w:lang w:val="en-US"/>
        </w:rPr>
        <w:t xml:space="preserve">2.0.  </w:t>
      </w:r>
      <w:r>
        <w:rPr>
          <w:rFonts w:ascii="宋体" w:hAnsi="宋体" w:cs="宋体" w:hint="eastAsia"/>
          <w:lang w:val="en-US"/>
        </w:rPr>
        <w:t>晚班补贴：晚上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45</w:t>
      </w:r>
      <w:r>
        <w:rPr>
          <w:rFonts w:ascii="宋体" w:hAnsi="宋体" w:cs="宋体" w:hint="eastAsia"/>
          <w:lang w:val="en-US"/>
        </w:rPr>
        <w:t>到早上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45</w:t>
      </w:r>
      <w:r>
        <w:rPr>
          <w:rFonts w:ascii="宋体" w:hAnsi="宋体" w:cs="宋体" w:hint="eastAsia"/>
          <w:lang w:val="en-US"/>
        </w:rPr>
        <w:t>补贴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新币，晚上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45</w:t>
      </w:r>
      <w:r>
        <w:rPr>
          <w:rFonts w:ascii="宋体" w:hAnsi="宋体" w:cs="宋体" w:hint="eastAsia"/>
          <w:lang w:val="en-US"/>
        </w:rPr>
        <w:t>到早上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点补贴</w:t>
      </w:r>
      <w:r>
        <w:rPr>
          <w:rFonts w:ascii="宋体" w:hAnsi="宋体" w:cs="宋体"/>
          <w:lang w:val="en-US"/>
        </w:rPr>
        <w:t>7.5</w:t>
      </w:r>
      <w:r>
        <w:rPr>
          <w:rFonts w:ascii="宋体" w:hAnsi="宋体" w:cs="宋体" w:hint="eastAsia"/>
          <w:lang w:val="en-US"/>
        </w:rPr>
        <w:t>新币，雇主是生产印刷医疗产品包装的，主要负责搬运货品，整理货物，态度好，不计较，愿意服从安排。（公司扣除</w:t>
      </w:r>
      <w:r>
        <w:rPr>
          <w:rFonts w:ascii="宋体" w:hAnsi="宋体" w:cs="宋体"/>
          <w:lang w:val="en-US"/>
        </w:rPr>
        <w:t>200/</w:t>
      </w:r>
      <w:r>
        <w:rPr>
          <w:rFonts w:ascii="宋体" w:hAnsi="宋体" w:cs="宋体" w:hint="eastAsia"/>
          <w:lang w:val="en-US"/>
        </w:rPr>
        <w:t>月，连续五个月共计</w:t>
      </w:r>
      <w:r>
        <w:rPr>
          <w:rFonts w:ascii="宋体" w:hAnsi="宋体" w:cs="宋体"/>
          <w:lang w:val="en-US"/>
        </w:rPr>
        <w:t>1000</w:t>
      </w:r>
      <w:r>
        <w:rPr>
          <w:rFonts w:ascii="宋体" w:hAnsi="宋体" w:cs="宋体" w:hint="eastAsia"/>
          <w:lang w:val="en-US"/>
        </w:rPr>
        <w:t>新币做为培训费用，合同期满会退给工人）工作地址靠近巴耶利巴</w:t>
      </w:r>
      <w:r>
        <w:rPr>
          <w:rFonts w:ascii="宋体" w:hAnsi="宋体" w:cs="宋体"/>
          <w:lang w:val="en-US"/>
        </w:rPr>
        <w:t xml:space="preserve">  </w:t>
      </w:r>
      <w:r>
        <w:rPr>
          <w:rFonts w:ascii="宋体" w:hAnsi="宋体" w:cs="宋体" w:hint="eastAsia"/>
          <w:b/>
          <w:bCs/>
          <w:lang w:val="en-US"/>
        </w:rPr>
        <w:t>要求招：湖南，浙江，江苏，山东，江西的工人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</w:rPr>
      </w:pPr>
      <w:r>
        <w:rPr>
          <w:rFonts w:ascii="宋体" w:hAnsi="宋体" w:cs="宋体" w:hint="eastAsia"/>
          <w:b/>
          <w:bCs/>
        </w:rPr>
        <w:t>雇主找多一个：</w:t>
      </w: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个，巴士维修学徒工</w:t>
      </w:r>
      <w:r>
        <w:rPr>
          <w:rFonts w:ascii="宋体" w:hAnsi="宋体" w:cs="宋体" w:hint="eastAsia"/>
        </w:rPr>
        <w:t>，薪水</w:t>
      </w:r>
      <w:r>
        <w:rPr>
          <w:rFonts w:ascii="宋体" w:hAnsi="宋体" w:cs="宋体"/>
        </w:rPr>
        <w:t>1000</w:t>
      </w:r>
      <w:r>
        <w:rPr>
          <w:rFonts w:ascii="宋体" w:hAnsi="宋体" w:cs="宋体" w:hint="eastAsia"/>
        </w:rPr>
        <w:t>，提供住，工作时间周一到周六上午</w:t>
      </w:r>
      <w:r>
        <w:rPr>
          <w:rFonts w:ascii="宋体" w:hAnsi="宋体" w:cs="宋体"/>
        </w:rPr>
        <w:t>8</w:t>
      </w:r>
      <w:r>
        <w:rPr>
          <w:rFonts w:ascii="宋体" w:hAnsi="宋体" w:cs="宋体" w:hint="eastAsia"/>
        </w:rPr>
        <w:t>点到下午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点，周休一天，超时就算加班，加班是</w:t>
      </w:r>
      <w:r>
        <w:rPr>
          <w:rFonts w:ascii="宋体" w:hAnsi="宋体" w:cs="宋体"/>
        </w:rPr>
        <w:t>1.5</w:t>
      </w:r>
      <w:r>
        <w:rPr>
          <w:rFonts w:ascii="宋体" w:hAnsi="宋体" w:cs="宋体" w:hint="eastAsia"/>
        </w:rPr>
        <w:t>，雇主是做巴士维修的，专门承包巴士公司的，雇员的工作主要负责巴士的维修，雇主会培训工人，有一点工作经验优先录取，要求爱学习，态度好，不计较。工作地址在大士。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23/11 -AJJWP1-</w:t>
      </w:r>
      <w:r>
        <w:rPr>
          <w:rFonts w:ascii="宋体" w:hAnsi="宋体" w:cs="宋体" w:hint="eastAsia"/>
          <w:b/>
          <w:bCs/>
          <w:lang w:val="en-US"/>
        </w:rPr>
        <w:t>女销售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1100-1200</w:t>
      </w:r>
      <w:r>
        <w:rPr>
          <w:rFonts w:ascii="宋体" w:hAnsi="宋体" w:cs="宋体" w:hint="eastAsia"/>
          <w:lang w:val="en-US"/>
        </w:rPr>
        <w:t>（根据经验而定），住</w:t>
      </w:r>
      <w:r>
        <w:rPr>
          <w:rFonts w:ascii="宋体" w:hAnsi="宋体" w:cs="宋体"/>
          <w:lang w:val="en-US"/>
        </w:rPr>
        <w:t>200.</w:t>
      </w:r>
      <w:r>
        <w:rPr>
          <w:rFonts w:ascii="宋体" w:hAnsi="宋体" w:cs="宋体" w:hint="eastAsia"/>
          <w:lang w:val="en-US"/>
        </w:rPr>
        <w:t>有提成，提成</w:t>
      </w:r>
      <w:r>
        <w:rPr>
          <w:rFonts w:ascii="宋体" w:hAnsi="宋体" w:cs="宋体"/>
          <w:lang w:val="en-US"/>
        </w:rPr>
        <w:t>4-5%</w:t>
      </w:r>
      <w:r>
        <w:rPr>
          <w:rFonts w:ascii="宋体" w:hAnsi="宋体" w:cs="宋体" w:hint="eastAsia"/>
          <w:lang w:val="en-US"/>
        </w:rPr>
        <w:t>。工作时间一周工作</w:t>
      </w:r>
      <w:r>
        <w:rPr>
          <w:rFonts w:ascii="宋体" w:hAnsi="宋体" w:cs="宋体"/>
          <w:lang w:val="en-US"/>
        </w:rPr>
        <w:t>44</w:t>
      </w:r>
      <w:r>
        <w:rPr>
          <w:rFonts w:ascii="宋体" w:hAnsi="宋体" w:cs="宋体" w:hint="eastAsia"/>
          <w:lang w:val="en-US"/>
        </w:rPr>
        <w:t>小时，周休一天，雇主是连锁美容产品专卖店，要求工人有相关工作销售经验就可以报名，雇员主要负责销售产品，整理货品等。会英文，形象好，态度好，不计较，服从公司安排。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低收费</w:t>
      </w:r>
      <w:r>
        <w:rPr>
          <w:b/>
          <w:bCs/>
          <w:lang w:val="en-US"/>
        </w:rPr>
        <w:t xml:space="preserve">-AJT-WP1 </w:t>
      </w:r>
      <w:r>
        <w:rPr>
          <w:rFonts w:hint="eastAsia"/>
          <w:b/>
          <w:bCs/>
          <w:lang w:val="en-US"/>
        </w:rPr>
        <w:t>中型轮胎制作公司招聘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轮胎维修学徒工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薪水待遇</w:t>
      </w:r>
      <w:r>
        <w:rPr>
          <w:rFonts w:hint="eastAsia"/>
          <w:lang w:val="en-US"/>
        </w:rPr>
        <w:t>：薪水</w:t>
      </w:r>
      <w:r>
        <w:rPr>
          <w:lang w:val="en-US"/>
        </w:rPr>
        <w:t>900-1000</w:t>
      </w:r>
      <w:r>
        <w:rPr>
          <w:rFonts w:hint="eastAsia"/>
          <w:lang w:val="en-US"/>
        </w:rPr>
        <w:t>（根据经验而定），提供住。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工作时间：</w:t>
      </w:r>
      <w:r>
        <w:rPr>
          <w:rFonts w:hint="eastAsia"/>
          <w:lang w:val="en-US"/>
        </w:rPr>
        <w:t>上午</w:t>
      </w:r>
      <w:r>
        <w:rPr>
          <w:lang w:val="en-US"/>
        </w:rPr>
        <w:t>8</w:t>
      </w:r>
      <w:r>
        <w:rPr>
          <w:rFonts w:hint="eastAsia"/>
          <w:lang w:val="en-US"/>
        </w:rPr>
        <w:t>点到下午</w:t>
      </w:r>
      <w:r>
        <w:rPr>
          <w:lang w:val="en-US"/>
        </w:rPr>
        <w:t>8</w:t>
      </w:r>
      <w:r>
        <w:rPr>
          <w:rFonts w:hint="eastAsia"/>
          <w:lang w:val="en-US"/>
        </w:rPr>
        <w:t>点。</w:t>
      </w: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福利待遇：</w:t>
      </w:r>
    </w:p>
    <w:p w:rsidR="002815D6" w:rsidRDefault="002815D6">
      <w:pPr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试用期后表现好有加薪</w:t>
      </w:r>
    </w:p>
    <w:p w:rsidR="002815D6" w:rsidRDefault="002815D6">
      <w:pPr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超时算加班，加班</w:t>
      </w:r>
      <w:r>
        <w:rPr>
          <w:lang w:val="en-US"/>
        </w:rPr>
        <w:t>3/</w:t>
      </w:r>
      <w:r>
        <w:rPr>
          <w:rFonts w:hint="eastAsia"/>
          <w:lang w:val="en-US"/>
        </w:rPr>
        <w:t>小时</w:t>
      </w:r>
    </w:p>
    <w:p w:rsidR="002815D6" w:rsidRDefault="002815D6">
      <w:pPr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天年假和</w:t>
      </w:r>
      <w:r>
        <w:rPr>
          <w:lang w:val="en-US"/>
        </w:rPr>
        <w:t>14</w:t>
      </w:r>
      <w:r>
        <w:rPr>
          <w:rFonts w:hint="eastAsia"/>
          <w:lang w:val="en-US"/>
        </w:rPr>
        <w:t>天病假。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学历不限，有制作轮胎的经验优先录取，肯吃苦，态度好，服从安排。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备注：</w:t>
      </w:r>
      <w:r>
        <w:rPr>
          <w:rFonts w:hint="eastAsia"/>
          <w:lang w:val="en-US"/>
        </w:rPr>
        <w:t>雇主是中型轮胎制作公司，有提升空间，地址靠近兀兰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低收费</w:t>
      </w:r>
      <w:r>
        <w:rPr>
          <w:b/>
          <w:bCs/>
          <w:lang w:val="en-US"/>
        </w:rPr>
        <w:t>-</w:t>
      </w:r>
      <w:r>
        <w:rPr>
          <w:rFonts w:hint="eastAsia"/>
          <w:b/>
          <w:bCs/>
          <w:lang w:val="en-US"/>
        </w:rPr>
        <w:t>看简历选</w:t>
      </w:r>
      <w:r>
        <w:rPr>
          <w:b/>
          <w:bCs/>
          <w:lang w:val="en-US"/>
        </w:rPr>
        <w:t>-AJX-WP1-</w:t>
      </w:r>
      <w:r>
        <w:rPr>
          <w:rFonts w:hint="eastAsia"/>
          <w:b/>
          <w:bCs/>
          <w:lang w:val="en-US"/>
        </w:rPr>
        <w:t>男清洁工</w:t>
      </w:r>
      <w:r>
        <w:rPr>
          <w:rFonts w:hint="eastAsia"/>
          <w:lang w:val="en-US"/>
        </w:rPr>
        <w:t>，薪水</w:t>
      </w:r>
      <w:r>
        <w:rPr>
          <w:lang w:val="en-US"/>
        </w:rPr>
        <w:t>1100</w:t>
      </w:r>
      <w:r>
        <w:rPr>
          <w:rFonts w:hint="eastAsia"/>
          <w:lang w:val="en-US"/>
        </w:rPr>
        <w:t>，提供住，工作时间是一天</w:t>
      </w:r>
      <w:r>
        <w:rPr>
          <w:lang w:val="en-US"/>
        </w:rPr>
        <w:t>12</w:t>
      </w:r>
      <w:r>
        <w:rPr>
          <w:rFonts w:hint="eastAsia"/>
          <w:lang w:val="en-US"/>
        </w:rPr>
        <w:t>小时，月休</w:t>
      </w:r>
      <w:r>
        <w:rPr>
          <w:lang w:val="en-US"/>
        </w:rPr>
        <w:t>2</w:t>
      </w:r>
      <w:r>
        <w:rPr>
          <w:rFonts w:hint="eastAsia"/>
          <w:lang w:val="en-US"/>
        </w:rPr>
        <w:t>天，雇主是经营马来菜的连锁餐厅，餐厅有好几个中国工人，工人主要负责洗碗，打扫卫生等工作。要求态度好，不计较，服从安排。地址靠近武吉士</w:t>
      </w:r>
    </w:p>
    <w:p w:rsidR="002815D6" w:rsidRDefault="002815D6">
      <w:pPr>
        <w:rPr>
          <w:lang w:val="en-US"/>
        </w:rPr>
      </w:pPr>
    </w:p>
    <w:p w:rsidR="002815D6" w:rsidRDefault="002815D6">
      <w:r>
        <w:rPr>
          <w:b/>
          <w:bCs/>
        </w:rPr>
        <w:t>ADS-WP1</w:t>
      </w:r>
      <w:r>
        <w:rPr>
          <w:rFonts w:hint="eastAsia"/>
          <w:b/>
          <w:bCs/>
        </w:rPr>
        <w:t>个，男数控车床</w:t>
      </w:r>
      <w:r>
        <w:rPr>
          <w:b/>
          <w:bCs/>
        </w:rPr>
        <w:t>/</w:t>
      </w:r>
      <w:r>
        <w:rPr>
          <w:rFonts w:hint="eastAsia"/>
          <w:b/>
          <w:bCs/>
        </w:rPr>
        <w:t>数控铣床学徒工</w:t>
      </w:r>
      <w:r>
        <w:rPr>
          <w:rFonts w:hint="eastAsia"/>
        </w:rPr>
        <w:t>，薪水</w:t>
      </w:r>
      <w:r>
        <w:t>900,</w:t>
      </w:r>
      <w:r>
        <w:rPr>
          <w:rFonts w:hint="eastAsia"/>
        </w:rPr>
        <w:t>住补</w:t>
      </w:r>
      <w:r>
        <w:t>200</w:t>
      </w:r>
      <w:r>
        <w:rPr>
          <w:rFonts w:hint="eastAsia"/>
        </w:rPr>
        <w:t>，工作表现好有十三薪，一周工作五天，白班：早上八点到下午五点，晚班：晚上十点到上午六点，晚班津贴</w:t>
      </w:r>
      <w:r>
        <w:t>10</w:t>
      </w:r>
      <w:r>
        <w:rPr>
          <w:rFonts w:hint="eastAsia"/>
        </w:rPr>
        <w:t>新币</w:t>
      </w:r>
      <w:r>
        <w:t>/</w:t>
      </w:r>
      <w:r>
        <w:rPr>
          <w:rFonts w:hint="eastAsia"/>
        </w:rPr>
        <w:t>天，周六周日休息，超时就算加班，加班是</w:t>
      </w:r>
      <w:r>
        <w:t>1.5</w:t>
      </w:r>
      <w:r>
        <w:rPr>
          <w:rFonts w:hint="eastAsia"/>
        </w:rPr>
        <w:t>，加班多，雇主是做机械零件的，雇员的工作主要负责生产操作零件，会一点看图编程，要求态度好，不计较。工作地址在加基武吉。</w:t>
      </w:r>
      <w:r>
        <w:t xml:space="preserve"> </w:t>
      </w:r>
    </w:p>
    <w:p w:rsidR="002815D6" w:rsidRDefault="002815D6">
      <w:pPr>
        <w:rPr>
          <w:b/>
          <w:bCs/>
          <w:lang w:val="en-US"/>
        </w:rPr>
      </w:pPr>
      <w:bookmarkStart w:id="12" w:name="OLE_LINK21"/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 xml:space="preserve">31/1-AJT-WP1 </w:t>
      </w:r>
      <w:r>
        <w:rPr>
          <w:rFonts w:hint="eastAsia"/>
          <w:b/>
          <w:bCs/>
          <w:lang w:val="en-US"/>
        </w:rPr>
        <w:t>木工</w:t>
      </w:r>
      <w:r>
        <w:rPr>
          <w:lang w:val="en-US"/>
        </w:rPr>
        <w:t>,</w:t>
      </w:r>
      <w:r>
        <w:rPr>
          <w:rFonts w:hint="eastAsia"/>
          <w:lang w:val="en-US"/>
        </w:rPr>
        <w:t>薪水</w:t>
      </w:r>
      <w:r>
        <w:rPr>
          <w:lang w:val="en-US"/>
        </w:rPr>
        <w:t>1200-1600</w:t>
      </w:r>
      <w:r>
        <w:rPr>
          <w:rFonts w:hint="eastAsia"/>
          <w:lang w:val="en-US"/>
        </w:rPr>
        <w:t>（根据经验而定）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住补</w:t>
      </w:r>
      <w:r>
        <w:rPr>
          <w:lang w:val="en-US"/>
        </w:rPr>
        <w:t xml:space="preserve">200 </w:t>
      </w:r>
      <w:r>
        <w:rPr>
          <w:rFonts w:hint="eastAsia"/>
          <w:lang w:val="en-US"/>
        </w:rPr>
        <w:t>，工作时间是上午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</w:t>
      </w:r>
      <w:r>
        <w:rPr>
          <w:lang w:val="en-US"/>
        </w:rPr>
        <w:t>5</w:t>
      </w:r>
      <w:r>
        <w:rPr>
          <w:rFonts w:hint="eastAsia"/>
          <w:lang w:val="en-US"/>
        </w:rPr>
        <w:t>点半，周休</w:t>
      </w:r>
      <w:r>
        <w:rPr>
          <w:lang w:val="en-US"/>
        </w:rPr>
        <w:t>1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，周日和公共假期加班</w:t>
      </w:r>
      <w:r>
        <w:rPr>
          <w:lang w:val="en-US"/>
        </w:rPr>
        <w:t>2.0</w:t>
      </w:r>
      <w:r>
        <w:rPr>
          <w:rFonts w:hint="eastAsia"/>
          <w:lang w:val="en-US"/>
        </w:rPr>
        <w:t>，雇主中型高级装修公司，要求工人有新加坡木工经验，会看图下料，可以独立操作，态度好，服从安排，地址靠近淡滨尼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bookmarkStart w:id="13" w:name="OLE_LINK15"/>
      <w:r>
        <w:rPr>
          <w:b/>
          <w:bCs/>
          <w:lang w:val="en-US"/>
        </w:rPr>
        <w:t>31/1-ADS-WP1</w:t>
      </w:r>
      <w:r>
        <w:rPr>
          <w:rFonts w:hint="eastAsia"/>
          <w:b/>
          <w:bCs/>
          <w:lang w:val="en-US"/>
        </w:rPr>
        <w:t>个，清洁工，</w:t>
      </w:r>
      <w:r>
        <w:rPr>
          <w:lang w:val="en-US"/>
        </w:rPr>
        <w:t>35</w:t>
      </w:r>
      <w:r>
        <w:rPr>
          <w:rFonts w:hint="eastAsia"/>
          <w:lang w:val="en-US"/>
        </w:rPr>
        <w:t>岁以下，薪水</w:t>
      </w:r>
      <w:r>
        <w:rPr>
          <w:lang w:val="en-US"/>
        </w:rPr>
        <w:t>800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，工作时间周一到周六上午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点到下午</w:t>
      </w:r>
      <w:r>
        <w:rPr>
          <w:lang w:val="en-US"/>
        </w:rPr>
        <w:t>5</w:t>
      </w:r>
      <w:r>
        <w:rPr>
          <w:rFonts w:hint="eastAsia"/>
          <w:lang w:val="en-US"/>
        </w:rPr>
        <w:t>点，周休一天，超时就算加班，加班是</w:t>
      </w:r>
      <w:r>
        <w:rPr>
          <w:lang w:val="en-US"/>
        </w:rPr>
        <w:t>1.5</w:t>
      </w:r>
      <w:r>
        <w:rPr>
          <w:rFonts w:hint="eastAsia"/>
          <w:lang w:val="en-US"/>
        </w:rPr>
        <w:t>，周日和公共假期是</w:t>
      </w:r>
      <w:r>
        <w:rPr>
          <w:lang w:val="en-US"/>
        </w:rPr>
        <w:t>2.0</w:t>
      </w:r>
      <w:r>
        <w:rPr>
          <w:rFonts w:hint="eastAsia"/>
          <w:lang w:val="en-US"/>
        </w:rPr>
        <w:t>，雇主是做清洁公司的，雇员的工作主要负责去顾客家里打扫卫生，要求态度好，不计较。公司地址在靠近玛丽蒙地铁站。</w:t>
      </w:r>
      <w:bookmarkEnd w:id="13"/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低收费</w:t>
      </w:r>
      <w:r>
        <w:rPr>
          <w:b/>
          <w:bCs/>
          <w:lang w:val="en-US"/>
        </w:rPr>
        <w:t>-</w:t>
      </w:r>
      <w:r>
        <w:rPr>
          <w:rFonts w:hint="eastAsia"/>
          <w:b/>
          <w:bCs/>
          <w:lang w:val="en-US"/>
        </w:rPr>
        <w:t>看简历选</w:t>
      </w:r>
      <w:r>
        <w:rPr>
          <w:b/>
          <w:bCs/>
          <w:lang w:val="en-US"/>
        </w:rPr>
        <w:t>-30/1 AJJ-WP3-</w:t>
      </w:r>
      <w:r>
        <w:rPr>
          <w:rFonts w:hint="eastAsia"/>
          <w:b/>
          <w:bCs/>
          <w:lang w:val="en-US"/>
        </w:rPr>
        <w:t>中型食品加工厂招聘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男普工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薪水待遇</w:t>
      </w:r>
      <w:r>
        <w:rPr>
          <w:rFonts w:hint="eastAsia"/>
          <w:lang w:val="en-US"/>
        </w:rPr>
        <w:t>：薪水</w:t>
      </w:r>
      <w:r>
        <w:rPr>
          <w:lang w:val="en-US"/>
        </w:rPr>
        <w:t>1100  </w:t>
      </w:r>
      <w:r>
        <w:rPr>
          <w:rFonts w:hint="eastAsia"/>
          <w:lang w:val="en-US"/>
        </w:rPr>
        <w:t>住补</w:t>
      </w:r>
      <w:r>
        <w:rPr>
          <w:lang w:val="en-US"/>
        </w:rPr>
        <w:t>200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工作时间</w:t>
      </w:r>
      <w:r>
        <w:rPr>
          <w:rFonts w:hint="eastAsia"/>
          <w:lang w:val="en-US"/>
        </w:rPr>
        <w:t>：一天工作</w:t>
      </w:r>
      <w:r>
        <w:rPr>
          <w:lang w:val="en-US"/>
        </w:rPr>
        <w:t>12</w:t>
      </w:r>
      <w:r>
        <w:rPr>
          <w:rFonts w:hint="eastAsia"/>
          <w:lang w:val="en-US"/>
        </w:rPr>
        <w:t>小时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福利待遇</w:t>
      </w:r>
      <w:r>
        <w:rPr>
          <w:rFonts w:hint="eastAsia"/>
          <w:lang w:val="en-US"/>
        </w:rPr>
        <w:t>：</w:t>
      </w:r>
      <w:r>
        <w:rPr>
          <w:lang w:val="en-US"/>
        </w:rPr>
        <w:br/>
        <w:t>1.</w:t>
      </w:r>
      <w:r>
        <w:rPr>
          <w:rFonts w:hint="eastAsia"/>
          <w:lang w:val="en-US"/>
        </w:rPr>
        <w:t>试用期后表现好有加薪机会</w:t>
      </w:r>
      <w:r>
        <w:rPr>
          <w:lang w:val="en-US"/>
        </w:rPr>
        <w:br/>
        <w:t>2.</w:t>
      </w:r>
      <w:r>
        <w:rPr>
          <w:rFonts w:hint="eastAsia"/>
          <w:lang w:val="en-US"/>
        </w:rPr>
        <w:t>周休</w:t>
      </w:r>
      <w:r>
        <w:rPr>
          <w:lang w:val="en-US"/>
        </w:rPr>
        <w:t>1</w:t>
      </w:r>
      <w:r>
        <w:rPr>
          <w:rFonts w:hint="eastAsia"/>
          <w:lang w:val="en-US"/>
        </w:rPr>
        <w:t>天</w:t>
      </w:r>
      <w:r>
        <w:rPr>
          <w:lang w:val="en-US"/>
        </w:rPr>
        <w:br/>
        <w:t>3.</w:t>
      </w:r>
      <w:r>
        <w:rPr>
          <w:rFonts w:hint="eastAsia"/>
          <w:lang w:val="en-US"/>
        </w:rPr>
        <w:t>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天病假。</w:t>
      </w:r>
    </w:p>
    <w:p w:rsidR="002815D6" w:rsidRDefault="002815D6">
      <w:pPr>
        <w:numPr>
          <w:ilvl w:val="0"/>
          <w:numId w:val="2"/>
        </w:numPr>
        <w:rPr>
          <w:lang w:val="en-US"/>
        </w:rPr>
      </w:pPr>
      <w:r>
        <w:rPr>
          <w:rFonts w:hint="eastAsia"/>
          <w:lang w:val="en-US"/>
        </w:rPr>
        <w:t>超时算加班，加班</w:t>
      </w:r>
      <w:r>
        <w:rPr>
          <w:lang w:val="en-US"/>
        </w:rPr>
        <w:t>1.5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工作职责</w:t>
      </w:r>
      <w:r>
        <w:rPr>
          <w:b/>
          <w:bCs/>
          <w:lang w:val="en-US"/>
        </w:rPr>
        <w:t>;</w:t>
      </w:r>
      <w:r>
        <w:rPr>
          <w:rFonts w:hint="eastAsia"/>
          <w:lang w:val="en-US"/>
        </w:rPr>
        <w:t>负责食品加工，搬运货品，打扫卫生等普工工作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学历不限，有类似经验优先录取，肯吃苦，服从安排。</w:t>
      </w:r>
      <w:r>
        <w:rPr>
          <w:lang w:val="en-US"/>
        </w:rPr>
        <w:br/>
      </w:r>
      <w:r>
        <w:rPr>
          <w:rFonts w:hint="eastAsia"/>
          <w:lang w:val="en-US"/>
        </w:rPr>
        <w:t>备注：雇主是中型食品加工厂，有加班，不要来过新加坡的工人，地址靠近勿洛北。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30/1-AJJ-WP1,</w:t>
      </w:r>
      <w:r>
        <w:rPr>
          <w:rFonts w:hint="eastAsia"/>
          <w:b/>
          <w:bCs/>
          <w:lang w:val="en-US"/>
        </w:rPr>
        <w:t>男安装工</w:t>
      </w:r>
      <w:r>
        <w:rPr>
          <w:rFonts w:hint="eastAsia"/>
          <w:lang w:val="en-US"/>
        </w:rPr>
        <w:t>，薪水</w:t>
      </w:r>
      <w:r>
        <w:rPr>
          <w:lang w:val="en-US"/>
        </w:rPr>
        <w:t>1200</w:t>
      </w:r>
      <w:r>
        <w:rPr>
          <w:rFonts w:hint="eastAsia"/>
          <w:lang w:val="en-US"/>
        </w:rPr>
        <w:t>，提供住（每月工人需要出</w:t>
      </w:r>
      <w:r>
        <w:rPr>
          <w:lang w:val="en-US"/>
        </w:rPr>
        <w:t>100/</w:t>
      </w:r>
      <w:r>
        <w:rPr>
          <w:rFonts w:hint="eastAsia"/>
          <w:lang w:val="en-US"/>
        </w:rPr>
        <w:t>月），有厂车接送，工作时间是上午</w:t>
      </w:r>
      <w:r>
        <w:rPr>
          <w:lang w:val="en-US"/>
        </w:rPr>
        <w:t>7</w:t>
      </w:r>
      <w:r>
        <w:rPr>
          <w:rFonts w:hint="eastAsia"/>
          <w:lang w:val="en-US"/>
        </w:rPr>
        <w:t>点半到下午</w:t>
      </w:r>
      <w:r>
        <w:rPr>
          <w:lang w:val="en-US"/>
        </w:rPr>
        <w:t>4</w:t>
      </w:r>
      <w:r>
        <w:rPr>
          <w:rFonts w:hint="eastAsia"/>
          <w:lang w:val="en-US"/>
        </w:rPr>
        <w:t>点</w:t>
      </w:r>
      <w:r>
        <w:rPr>
          <w:lang w:val="en-US"/>
        </w:rPr>
        <w:t>15</w:t>
      </w:r>
      <w:r>
        <w:rPr>
          <w:rFonts w:hint="eastAsia"/>
          <w:lang w:val="en-US"/>
        </w:rPr>
        <w:t>，周休</w:t>
      </w:r>
      <w:r>
        <w:rPr>
          <w:lang w:val="en-US"/>
        </w:rPr>
        <w:t>2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1.5.</w:t>
      </w:r>
      <w:r>
        <w:rPr>
          <w:rFonts w:hint="eastAsia"/>
          <w:lang w:val="en-US"/>
        </w:rPr>
        <w:t>试用期后表现好有</w:t>
      </w:r>
      <w:r>
        <w:rPr>
          <w:lang w:val="en-US"/>
        </w:rPr>
        <w:t>13</w:t>
      </w:r>
      <w:r>
        <w:rPr>
          <w:rFonts w:hint="eastAsia"/>
          <w:lang w:val="en-US"/>
        </w:rPr>
        <w:t>薪，雇主是做大型零件公司，要求工人安装大型机械零件，搬运，运输等工作，要求态度好，服从安排，地址靠近大士。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雇主和工人需要签</w:t>
      </w:r>
      <w:r>
        <w:rPr>
          <w:lang w:val="en-US"/>
        </w:rPr>
        <w:t>4</w:t>
      </w:r>
      <w:r>
        <w:rPr>
          <w:rFonts w:hint="eastAsia"/>
          <w:lang w:val="en-US"/>
        </w:rPr>
        <w:t>年合同</w:t>
      </w:r>
    </w:p>
    <w:p w:rsidR="002815D6" w:rsidRDefault="002815D6">
      <w:pPr>
        <w:rPr>
          <w:rFonts w:ascii="宋体" w:cs="宋体"/>
          <w:lang w:val="en-US"/>
        </w:rPr>
      </w:pPr>
      <w:bookmarkStart w:id="14" w:name="OLE_LINK17"/>
      <w:bookmarkStart w:id="15" w:name="OLE_LINK22"/>
    </w:p>
    <w:bookmarkEnd w:id="14"/>
    <w:bookmarkEnd w:id="15"/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bookmarkStart w:id="16" w:name="OLE_LINK26"/>
      <w:bookmarkStart w:id="17" w:name="OLE_LINK34"/>
      <w:r>
        <w:rPr>
          <w:rFonts w:ascii="宋体" w:hAnsi="宋体" w:cs="宋体"/>
          <w:b/>
          <w:bCs/>
          <w:lang w:val="en-US"/>
        </w:rPr>
        <w:t>AJJ-WP1-</w:t>
      </w:r>
      <w:r>
        <w:rPr>
          <w:rFonts w:ascii="宋体" w:hAnsi="宋体" w:cs="宋体" w:hint="eastAsia"/>
          <w:b/>
          <w:bCs/>
          <w:lang w:val="en-US"/>
        </w:rPr>
        <w:t>咖啡店招聘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职位</w:t>
      </w:r>
      <w:r>
        <w:rPr>
          <w:rFonts w:ascii="宋体" w:hAnsi="宋体" w:cs="宋体"/>
          <w:b/>
          <w:bCs/>
          <w:lang w:val="en-US"/>
        </w:rPr>
        <w:t>:</w:t>
      </w:r>
      <w:r>
        <w:rPr>
          <w:rFonts w:ascii="宋体" w:hAnsi="宋体" w:cs="宋体" w:hint="eastAsia"/>
          <w:lang w:val="en-US"/>
        </w:rPr>
        <w:t>女厨房助理</w:t>
      </w: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薪水待遇：</w:t>
      </w:r>
      <w:r>
        <w:rPr>
          <w:rFonts w:ascii="宋体" w:hAnsi="宋体" w:cs="宋体"/>
          <w:lang w:val="en-US"/>
        </w:rPr>
        <w:t>1100</w:t>
      </w:r>
      <w:r>
        <w:rPr>
          <w:rFonts w:ascii="宋体" w:hAnsi="宋体" w:cs="宋体"/>
          <w:b/>
          <w:bCs/>
          <w:lang w:val="en-US"/>
        </w:rPr>
        <w:t xml:space="preserve"> </w:t>
      </w:r>
      <w:r>
        <w:rPr>
          <w:rFonts w:ascii="宋体" w:hAnsi="宋体" w:cs="宋体" w:hint="eastAsia"/>
          <w:b/>
          <w:bCs/>
          <w:lang w:val="en-US"/>
        </w:rPr>
        <w:t>住补</w:t>
      </w:r>
      <w:r>
        <w:rPr>
          <w:rFonts w:ascii="宋体" w:hAnsi="宋体" w:cs="宋体"/>
          <w:b/>
          <w:bCs/>
          <w:lang w:val="en-US"/>
        </w:rPr>
        <w:t>: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/>
          <w:b/>
          <w:bCs/>
          <w:lang w:val="en-US"/>
        </w:rPr>
        <w:t xml:space="preserve">  </w:t>
      </w: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工作时间</w:t>
      </w:r>
      <w:r>
        <w:rPr>
          <w:rFonts w:ascii="宋体" w:hAnsi="宋体" w:cs="宋体"/>
          <w:b/>
          <w:bCs/>
          <w:lang w:val="en-US"/>
        </w:rPr>
        <w:t>:</w:t>
      </w:r>
      <w:r>
        <w:rPr>
          <w:rFonts w:ascii="宋体" w:hAnsi="宋体" w:cs="宋体" w:hint="eastAsia"/>
          <w:lang w:val="en-US"/>
        </w:rPr>
        <w:t>上午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点到中午</w:t>
      </w:r>
      <w:r>
        <w:rPr>
          <w:rFonts w:ascii="宋体" w:hAnsi="宋体" w:cs="宋体"/>
          <w:lang w:val="en-US"/>
        </w:rPr>
        <w:t>11</w:t>
      </w:r>
      <w:r>
        <w:rPr>
          <w:rFonts w:ascii="宋体" w:hAnsi="宋体" w:cs="宋体" w:hint="eastAsia"/>
          <w:lang w:val="en-US"/>
        </w:rPr>
        <w:t>点，下午</w:t>
      </w:r>
      <w:r>
        <w:rPr>
          <w:rFonts w:ascii="宋体" w:hAnsi="宋体" w:cs="宋体"/>
          <w:lang w:val="en-US"/>
        </w:rPr>
        <w:t>4</w:t>
      </w:r>
      <w:r>
        <w:rPr>
          <w:rFonts w:ascii="宋体" w:hAnsi="宋体" w:cs="宋体" w:hint="eastAsia"/>
          <w:lang w:val="en-US"/>
        </w:rPr>
        <w:t>点到晚上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点（中间是休息时间）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福利待遇：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1</w:t>
      </w:r>
      <w:r>
        <w:rPr>
          <w:rFonts w:ascii="宋体" w:cs="宋体"/>
          <w:lang w:val="en-US"/>
        </w:rPr>
        <w:t>.</w:t>
      </w:r>
      <w:r>
        <w:rPr>
          <w:rFonts w:ascii="宋体" w:hAnsi="宋体" w:cs="宋体" w:hint="eastAsia"/>
          <w:lang w:val="en-US"/>
        </w:rPr>
        <w:t>试用期过后享有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2</w:t>
      </w:r>
      <w:r>
        <w:rPr>
          <w:rFonts w:ascii="宋体" w:cs="宋体"/>
          <w:lang w:val="en-US"/>
        </w:rPr>
        <w:t>.</w:t>
      </w:r>
      <w:r>
        <w:rPr>
          <w:rFonts w:ascii="宋体" w:hAnsi="宋体" w:cs="宋体" w:hint="eastAsia"/>
          <w:lang w:val="en-US"/>
        </w:rPr>
        <w:t>月休</w:t>
      </w:r>
      <w:r>
        <w:rPr>
          <w:rFonts w:ascii="宋体" w:hAnsi="宋体" w:cs="宋体"/>
          <w:lang w:val="en-US"/>
        </w:rPr>
        <w:t>3</w:t>
      </w:r>
      <w:r>
        <w:rPr>
          <w:rFonts w:ascii="宋体" w:hAnsi="宋体" w:cs="宋体" w:hint="eastAsia"/>
          <w:lang w:val="en-US"/>
        </w:rPr>
        <w:t>天</w:t>
      </w: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工作职责：</w:t>
      </w:r>
      <w:r>
        <w:rPr>
          <w:rFonts w:ascii="宋体" w:hAnsi="宋体" w:cs="宋体" w:hint="eastAsia"/>
          <w:lang w:val="en-US"/>
        </w:rPr>
        <w:t>煮咖啡，洗菜切菜，清洁打扫等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基本要求：</w:t>
      </w:r>
      <w:r>
        <w:rPr>
          <w:rFonts w:ascii="宋体" w:hAnsi="宋体" w:cs="宋体" w:hint="eastAsia"/>
          <w:lang w:val="en-US"/>
        </w:rPr>
        <w:t>会简单英文</w:t>
      </w:r>
      <w:r>
        <w:rPr>
          <w:rFonts w:ascii="宋体" w:hAnsi="宋体" w:cs="宋体" w:hint="eastAsia"/>
          <w:b/>
          <w:bCs/>
          <w:lang w:val="en-US"/>
        </w:rPr>
        <w:t>，</w:t>
      </w:r>
      <w:r>
        <w:rPr>
          <w:rFonts w:ascii="宋体" w:hAnsi="宋体" w:cs="宋体" w:hint="eastAsia"/>
          <w:lang w:val="en-US"/>
        </w:rPr>
        <w:t>态度好，不计较，愿意学习，服从安排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备注：</w:t>
      </w:r>
      <w:r>
        <w:rPr>
          <w:rFonts w:ascii="宋体" w:hAnsi="宋体" w:cs="宋体" w:hint="eastAsia"/>
          <w:lang w:val="en-US"/>
        </w:rPr>
        <w:t>雇主是咖啡店，环境较好，地址靠近兀兰</w:t>
      </w:r>
      <w:bookmarkEnd w:id="16"/>
    </w:p>
    <w:p w:rsidR="002815D6" w:rsidRDefault="002815D6">
      <w:pPr>
        <w:rPr>
          <w:rFonts w:ascii="宋体" w:cs="宋体"/>
          <w:lang w:val="en-US"/>
        </w:rPr>
      </w:pPr>
    </w:p>
    <w:bookmarkEnd w:id="17"/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5</w:t>
      </w:r>
      <w:r>
        <w:rPr>
          <w:b/>
          <w:bCs/>
        </w:rPr>
        <w:t xml:space="preserve">/1 </w:t>
      </w:r>
      <w:r>
        <w:rPr>
          <w:b/>
          <w:bCs/>
          <w:lang w:val="en-US"/>
        </w:rPr>
        <w:t>-</w:t>
      </w:r>
      <w:r>
        <w:rPr>
          <w:b/>
          <w:bCs/>
        </w:rPr>
        <w:t>AJJ</w:t>
      </w:r>
      <w:r>
        <w:rPr>
          <w:b/>
          <w:bCs/>
          <w:lang w:val="en-US"/>
        </w:rPr>
        <w:t>-</w:t>
      </w:r>
      <w:r>
        <w:rPr>
          <w:b/>
          <w:bCs/>
        </w:rPr>
        <w:t>WP</w:t>
      </w:r>
      <w:r>
        <w:rPr>
          <w:b/>
          <w:bCs/>
          <w:lang w:val="en-US"/>
        </w:rPr>
        <w:t>/sp-</w:t>
      </w:r>
      <w:r>
        <w:rPr>
          <w:rFonts w:hint="eastAsia"/>
          <w:b/>
          <w:bCs/>
          <w:lang w:val="en-US"/>
        </w:rPr>
        <w:t>男糕点师</w:t>
      </w:r>
      <w:r>
        <w:rPr>
          <w:lang w:val="en-US"/>
        </w:rPr>
        <w:t>-40</w:t>
      </w:r>
      <w:r>
        <w:rPr>
          <w:rFonts w:hint="eastAsia"/>
          <w:lang w:val="en-US"/>
        </w:rPr>
        <w:t>以下，薪水</w:t>
      </w:r>
      <w:r>
        <w:rPr>
          <w:lang w:val="en-US"/>
        </w:rPr>
        <w:t>1300-1600</w:t>
      </w:r>
      <w:r>
        <w:rPr>
          <w:rFonts w:hint="eastAsia"/>
          <w:lang w:val="en-US"/>
        </w:rPr>
        <w:t>（根据经验而定），提供住，工作时间一天工作</w:t>
      </w:r>
      <w:r>
        <w:rPr>
          <w:lang w:val="en-US"/>
        </w:rPr>
        <w:t>12</w:t>
      </w:r>
      <w:r>
        <w:rPr>
          <w:rFonts w:hint="eastAsia"/>
          <w:lang w:val="en-US"/>
        </w:rPr>
        <w:t>小时，月休</w:t>
      </w:r>
      <w:r>
        <w:rPr>
          <w:lang w:val="en-US"/>
        </w:rPr>
        <w:t>2</w:t>
      </w:r>
      <w:r>
        <w:rPr>
          <w:rFonts w:hint="eastAsia"/>
          <w:lang w:val="en-US"/>
        </w:rPr>
        <w:t>天，雇主是面包房，工人主要负责</w:t>
      </w:r>
      <w:r>
        <w:rPr>
          <w:rFonts w:hint="eastAsia"/>
        </w:rPr>
        <w:t>打面，制作，烘焙，</w:t>
      </w:r>
      <w:r>
        <w:rPr>
          <w:rFonts w:hint="eastAsia"/>
          <w:lang w:val="en-US"/>
        </w:rPr>
        <w:t>糕点</w:t>
      </w:r>
      <w:r>
        <w:rPr>
          <w:rFonts w:hint="eastAsia"/>
        </w:rPr>
        <w:t>，</w:t>
      </w:r>
      <w:r>
        <w:rPr>
          <w:rFonts w:hint="eastAsia"/>
          <w:lang w:val="en-US"/>
        </w:rPr>
        <w:t>面包</w:t>
      </w:r>
      <w:r>
        <w:rPr>
          <w:rFonts w:hint="eastAsia"/>
        </w:rPr>
        <w:t>，</w:t>
      </w:r>
      <w:r>
        <w:rPr>
          <w:rFonts w:hint="eastAsia"/>
          <w:lang w:val="en-US"/>
        </w:rPr>
        <w:t>蛋糕等，要求工人有</w:t>
      </w:r>
      <w:r>
        <w:rPr>
          <w:lang w:val="en-US"/>
        </w:rPr>
        <w:t>2</w:t>
      </w:r>
      <w:r>
        <w:rPr>
          <w:rFonts w:hint="eastAsia"/>
          <w:lang w:val="en-US"/>
        </w:rPr>
        <w:t>年以上的</w:t>
      </w:r>
      <w:r>
        <w:rPr>
          <w:rFonts w:hint="eastAsia"/>
        </w:rPr>
        <w:t>相关工作经验，</w:t>
      </w:r>
      <w:r>
        <w:rPr>
          <w:rFonts w:hint="eastAsia"/>
          <w:lang w:val="en-US"/>
        </w:rPr>
        <w:t>态度好，不计较，愿意学习，服从安排，地址靠近义顺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看简历选</w:t>
      </w:r>
      <w:r>
        <w:rPr>
          <w:rFonts w:ascii="宋体" w:cs="宋体"/>
          <w:b/>
          <w:bCs/>
          <w:lang w:val="en-US"/>
        </w:rPr>
        <w:t>-</w:t>
      </w:r>
      <w:bookmarkStart w:id="18" w:name="OLE_LINK39"/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1300-1600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-12/1-AJX-WP2</w:t>
      </w:r>
      <w:r>
        <w:rPr>
          <w:rFonts w:ascii="宋体" w:hAnsi="宋体" w:cs="宋体" w:hint="eastAsia"/>
          <w:b/>
          <w:bCs/>
          <w:lang w:val="en-US"/>
        </w:rPr>
        <w:t>男普工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850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220 </w:t>
      </w:r>
      <w:r>
        <w:rPr>
          <w:rFonts w:ascii="宋体" w:hAnsi="宋体" w:cs="宋体" w:hint="eastAsia"/>
          <w:lang w:val="en-US"/>
        </w:rPr>
        <w:t>，工作时间上午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点，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天，超时算加班，周一至周六加班每小时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新币，周日和公共假期加班每小时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新币，雇主批发猪肉的公司，工人负责搬运产品，切猪肉，打扫清洁等，要求不计较，态度好，肯吃苦，服从安排，有切猪肉的经验薪水可以谈。地址文礼</w:t>
      </w:r>
    </w:p>
    <w:bookmarkEnd w:id="18"/>
    <w:p w:rsidR="002815D6" w:rsidRDefault="002815D6">
      <w:pPr>
        <w:rPr>
          <w:lang w:val="en-US"/>
        </w:rPr>
      </w:pPr>
    </w:p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bookmarkStart w:id="19" w:name="OLE_LINK3"/>
      <w:bookmarkEnd w:id="12"/>
      <w:r>
        <w:rPr>
          <w:rFonts w:hint="eastAsia"/>
          <w:color w:val="FF0000"/>
          <w:sz w:val="48"/>
          <w:szCs w:val="48"/>
          <w:highlight w:val="darkBlue"/>
          <w:lang w:val="en-US"/>
        </w:rPr>
        <w:t>新订单</w:t>
      </w:r>
      <w:r>
        <w:rPr>
          <w:color w:val="FF0000"/>
          <w:sz w:val="48"/>
          <w:szCs w:val="48"/>
          <w:highlight w:val="darkBlue"/>
          <w:lang w:val="en-US"/>
        </w:rPr>
        <w:t xml:space="preserve">       </w:t>
      </w: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16/3-ADS-WP1 ,</w:t>
      </w:r>
      <w:r>
        <w:rPr>
          <w:rFonts w:hint="eastAsia"/>
          <w:b/>
          <w:bCs/>
          <w:lang w:val="en-US"/>
        </w:rPr>
        <w:t>女绘图员兼文员</w:t>
      </w:r>
      <w:r>
        <w:rPr>
          <w:rFonts w:hint="eastAsia"/>
          <w:lang w:val="en-US"/>
        </w:rPr>
        <w:t>，薪水</w:t>
      </w:r>
      <w:r>
        <w:rPr>
          <w:lang w:val="en-US"/>
        </w:rPr>
        <w:t>1400</w:t>
      </w:r>
      <w:r>
        <w:rPr>
          <w:rFonts w:hint="eastAsia"/>
          <w:lang w:val="en-US"/>
        </w:rPr>
        <w:t>，住补</w:t>
      </w:r>
      <w:r>
        <w:rPr>
          <w:lang w:val="en-US"/>
        </w:rPr>
        <w:t>200.</w:t>
      </w:r>
      <w:r>
        <w:rPr>
          <w:rFonts w:hint="eastAsia"/>
          <w:lang w:val="en-US"/>
        </w:rPr>
        <w:t>试用期后表现好有加薪。周一到周六上午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点到下午</w:t>
      </w:r>
      <w:r>
        <w:rPr>
          <w:lang w:val="en-US"/>
        </w:rPr>
        <w:t>6</w:t>
      </w:r>
      <w:r>
        <w:rPr>
          <w:rFonts w:hint="eastAsia"/>
          <w:lang w:val="en-US"/>
        </w:rPr>
        <w:t>点，周休</w:t>
      </w:r>
      <w:r>
        <w:rPr>
          <w:lang w:val="en-US"/>
        </w:rPr>
        <w:t>1</w:t>
      </w:r>
      <w:r>
        <w:rPr>
          <w:rFonts w:hint="eastAsia"/>
          <w:lang w:val="en-US"/>
        </w:rPr>
        <w:t>天，试用期后享有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天病假。雇主是室内装修的公司，要求工人有绘图的经验，简单英文，会独立操作，态度好，服从安排。地址靠近兀兰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综合薪水</w:t>
      </w:r>
      <w:r>
        <w:rPr>
          <w:b/>
          <w:bCs/>
          <w:lang w:val="en-US"/>
        </w:rPr>
        <w:t>2000</w:t>
      </w:r>
      <w:r>
        <w:rPr>
          <w:rFonts w:hint="eastAsia"/>
          <w:b/>
          <w:bCs/>
          <w:lang w:val="en-US"/>
        </w:rPr>
        <w:t>左右</w:t>
      </w:r>
      <w:r>
        <w:rPr>
          <w:b/>
          <w:bCs/>
          <w:lang w:val="en-US"/>
        </w:rPr>
        <w:t>-13/3 AJJ-WP1-CNC</w:t>
      </w:r>
      <w:r>
        <w:rPr>
          <w:rFonts w:hint="eastAsia"/>
          <w:b/>
          <w:bCs/>
          <w:lang w:val="en-US"/>
        </w:rPr>
        <w:t>数控车床工</w:t>
      </w:r>
      <w:r>
        <w:rPr>
          <w:rFonts w:hint="eastAsia"/>
          <w:lang w:val="en-US"/>
        </w:rPr>
        <w:t>，薪水</w:t>
      </w:r>
      <w:r>
        <w:rPr>
          <w:lang w:val="en-US"/>
        </w:rPr>
        <w:t>1200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，试用期后表现好有花红，工作时间是周一到周五上午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点到下午</w:t>
      </w:r>
      <w:r>
        <w:rPr>
          <w:lang w:val="en-US"/>
        </w:rPr>
        <w:t>5</w:t>
      </w:r>
      <w:r>
        <w:rPr>
          <w:rFonts w:hint="eastAsia"/>
          <w:lang w:val="en-US"/>
        </w:rPr>
        <w:t>点半，周休</w:t>
      </w:r>
      <w:r>
        <w:rPr>
          <w:lang w:val="en-US"/>
        </w:rPr>
        <w:t>2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</w:t>
      </w:r>
      <w:r>
        <w:rPr>
          <w:lang w:val="en-US"/>
        </w:rPr>
        <w:t>14</w:t>
      </w:r>
      <w:r>
        <w:rPr>
          <w:rFonts w:hint="eastAsia"/>
          <w:lang w:val="en-US"/>
        </w:rPr>
        <w:t>天病假，雇主是</w:t>
      </w:r>
      <w:r>
        <w:rPr>
          <w:lang w:val="en-US"/>
        </w:rPr>
        <w:t>CNC</w:t>
      </w:r>
      <w:r>
        <w:rPr>
          <w:rFonts w:hint="eastAsia"/>
          <w:lang w:val="en-US"/>
        </w:rPr>
        <w:t>数控机械公司，要求工人会</w:t>
      </w:r>
      <w:r>
        <w:rPr>
          <w:lang w:val="en-US"/>
        </w:rPr>
        <w:t>CNC</w:t>
      </w:r>
      <w:r>
        <w:rPr>
          <w:rFonts w:hint="eastAsia"/>
          <w:lang w:val="en-US"/>
        </w:rPr>
        <w:t>数控车床的经验，会看图编程，独立操作，态度好，服从安排。地址靠近裕廊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16/3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/>
          <w:b/>
          <w:bCs/>
          <w:lang w:val="en-US"/>
        </w:rPr>
        <w:t>AJJ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/>
          <w:b/>
          <w:bCs/>
          <w:lang w:val="en-US"/>
        </w:rPr>
        <w:t>WP1-5</w:t>
      </w:r>
      <w:r>
        <w:rPr>
          <w:rFonts w:ascii="宋体" w:hAnsi="宋体" w:cs="宋体" w:hint="eastAsia"/>
          <w:b/>
          <w:bCs/>
          <w:lang w:val="en-US"/>
        </w:rPr>
        <w:t>号司机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2500,</w:t>
      </w:r>
      <w:r>
        <w:rPr>
          <w:rFonts w:ascii="宋体" w:hAnsi="宋体" w:cs="宋体" w:hint="eastAsia"/>
          <w:lang w:val="en-US"/>
        </w:rPr>
        <w:t>提供住，工作时间周一至周五上午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点，周休两天，超时算加班，平时加班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，周末公共假期加班</w:t>
      </w:r>
      <w:r>
        <w:rPr>
          <w:rFonts w:ascii="宋体" w:hAnsi="宋体" w:cs="宋体"/>
          <w:lang w:val="en-US"/>
        </w:rPr>
        <w:t>2.0.</w:t>
      </w:r>
      <w:r>
        <w:rPr>
          <w:rFonts w:ascii="宋体" w:hAnsi="宋体" w:cs="宋体" w:hint="eastAsia"/>
          <w:lang w:val="en-US"/>
        </w:rPr>
        <w:t>雇主是公司是做物流运输的，雇员的主要工作是开车送货，有新加坡吊称证优先录取，要求工人勤劳肯干，反应灵活，态度好，不计较。地址靠近大士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现有工人的综合薪水是</w:t>
      </w:r>
      <w:r>
        <w:rPr>
          <w:rFonts w:ascii="宋体" w:hAnsi="宋体" w:cs="宋体"/>
          <w:lang w:val="en-US"/>
        </w:rPr>
        <w:t>2800-3500</w:t>
      </w:r>
      <w:r>
        <w:rPr>
          <w:rFonts w:ascii="宋体" w:hAnsi="宋体" w:cs="宋体" w:hint="eastAsia"/>
          <w:lang w:val="en-US"/>
        </w:rPr>
        <w:t>左右</w:t>
      </w:r>
      <w:r>
        <w:rPr>
          <w:rFonts w:ascii="宋体" w:cs="宋体"/>
          <w:lang w:val="en-US"/>
        </w:rPr>
        <w:t>-</w:t>
      </w:r>
      <w:r>
        <w:rPr>
          <w:rFonts w:ascii="宋体" w:hAnsi="宋体" w:cs="宋体" w:hint="eastAsia"/>
          <w:lang w:val="en-US"/>
        </w:rPr>
        <w:t>提供参考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16/3-AJX-SP1-</w:t>
      </w:r>
      <w:r>
        <w:rPr>
          <w:rFonts w:hint="eastAsia"/>
          <w:b/>
          <w:bCs/>
          <w:lang w:val="en-US"/>
        </w:rPr>
        <w:t>美容兼美甲师</w:t>
      </w:r>
      <w:r>
        <w:rPr>
          <w:rFonts w:hint="eastAsia"/>
          <w:lang w:val="en-US"/>
        </w:rPr>
        <w:t>，薪水</w:t>
      </w:r>
      <w:r>
        <w:rPr>
          <w:lang w:val="en-US"/>
        </w:rPr>
        <w:t>1300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。有提成，工作时间是上午</w:t>
      </w:r>
      <w:r>
        <w:rPr>
          <w:lang w:val="en-US"/>
        </w:rPr>
        <w:t>10</w:t>
      </w:r>
      <w:r>
        <w:rPr>
          <w:rFonts w:hint="eastAsia"/>
          <w:lang w:val="en-US"/>
        </w:rPr>
        <w:t>点到下午</w:t>
      </w:r>
      <w:r>
        <w:rPr>
          <w:lang w:val="en-US"/>
        </w:rPr>
        <w:t>10</w:t>
      </w:r>
      <w:r>
        <w:rPr>
          <w:rFonts w:hint="eastAsia"/>
          <w:lang w:val="en-US"/>
        </w:rPr>
        <w:t>点，周休</w:t>
      </w:r>
      <w:r>
        <w:rPr>
          <w:lang w:val="en-US"/>
        </w:rPr>
        <w:t>1</w:t>
      </w:r>
      <w:r>
        <w:rPr>
          <w:rFonts w:hint="eastAsia"/>
          <w:lang w:val="en-US"/>
        </w:rPr>
        <w:t>天，试用期后享有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天病假。雇主是连锁美容公司，要求工人会美容美体，会美甲和纹绣的经验，形象好，态度好，服从安排。地址靠近兀兰（具体看雇主安排）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16/3-AJX-SP1-</w:t>
      </w:r>
      <w:r>
        <w:rPr>
          <w:rFonts w:hint="eastAsia"/>
          <w:b/>
          <w:bCs/>
          <w:lang w:val="en-US"/>
        </w:rPr>
        <w:t>男客服</w:t>
      </w:r>
      <w:r>
        <w:rPr>
          <w:rFonts w:hint="eastAsia"/>
          <w:lang w:val="en-US"/>
        </w:rPr>
        <w:t>，薪水</w:t>
      </w:r>
      <w:r>
        <w:rPr>
          <w:lang w:val="en-US"/>
        </w:rPr>
        <w:t>2600</w:t>
      </w:r>
      <w:r>
        <w:rPr>
          <w:rFonts w:hint="eastAsia"/>
          <w:lang w:val="en-US"/>
        </w:rPr>
        <w:t>，工作时间是周一到周五上午</w:t>
      </w:r>
      <w:r>
        <w:rPr>
          <w:lang w:val="en-US"/>
        </w:rPr>
        <w:t>9</w:t>
      </w:r>
      <w:r>
        <w:rPr>
          <w:rFonts w:hint="eastAsia"/>
          <w:lang w:val="en-US"/>
        </w:rPr>
        <w:t>点到下午</w:t>
      </w:r>
      <w:r>
        <w:rPr>
          <w:lang w:val="en-US"/>
        </w:rPr>
        <w:t>6</w:t>
      </w:r>
      <w:r>
        <w:rPr>
          <w:rFonts w:hint="eastAsia"/>
          <w:lang w:val="en-US"/>
        </w:rPr>
        <w:t>点，周休</w:t>
      </w:r>
      <w:r>
        <w:rPr>
          <w:lang w:val="en-US"/>
        </w:rPr>
        <w:t>2</w:t>
      </w:r>
      <w:r>
        <w:rPr>
          <w:rFonts w:hint="eastAsia"/>
          <w:lang w:val="en-US"/>
        </w:rPr>
        <w:t>天，试用期后享有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</w:t>
      </w:r>
      <w:r>
        <w:rPr>
          <w:lang w:val="en-US"/>
        </w:rPr>
        <w:t>14</w:t>
      </w:r>
      <w:r>
        <w:rPr>
          <w:rFonts w:hint="eastAsia"/>
          <w:lang w:val="en-US"/>
        </w:rPr>
        <w:t>天病假，雇主是重型机械公司，有</w:t>
      </w:r>
      <w:r>
        <w:rPr>
          <w:lang w:val="en-US"/>
        </w:rPr>
        <w:t>30</w:t>
      </w:r>
      <w:r>
        <w:rPr>
          <w:rFonts w:hint="eastAsia"/>
          <w:lang w:val="en-US"/>
        </w:rPr>
        <w:t>多年的历史，福利好，发展空间大，工人主要负责于客户和工厂的沟通，收发邮件，做表报，接打电话，协助处理日常车间操作等工作，要求工人是大专以上学历，会</w:t>
      </w:r>
      <w:r>
        <w:rPr>
          <w:lang w:val="en-US"/>
        </w:rPr>
        <w:t>Office Excel</w:t>
      </w:r>
      <w:r>
        <w:rPr>
          <w:rFonts w:hint="eastAsia"/>
          <w:lang w:val="en-US"/>
        </w:rPr>
        <w:t>和</w:t>
      </w:r>
      <w:r>
        <w:rPr>
          <w:lang w:val="en-US"/>
        </w:rPr>
        <w:t>Word</w:t>
      </w:r>
      <w:r>
        <w:rPr>
          <w:rFonts w:hint="eastAsia"/>
          <w:lang w:val="en-US"/>
        </w:rPr>
        <w:t>，英文流利，有</w:t>
      </w:r>
      <w:r>
        <w:rPr>
          <w:lang w:val="en-US"/>
        </w:rPr>
        <w:t>4</w:t>
      </w:r>
      <w:r>
        <w:rPr>
          <w:rFonts w:hint="eastAsia"/>
          <w:lang w:val="en-US"/>
        </w:rPr>
        <w:t>年客户服务经验，良好的人际交往和沟通能力，态度好，服从安排。地址靠近机场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15/3-ADS-WP1,</w:t>
      </w:r>
      <w:r>
        <w:rPr>
          <w:rFonts w:ascii="宋体" w:hAnsi="宋体" w:cs="宋体" w:hint="eastAsia"/>
          <w:b/>
          <w:bCs/>
          <w:lang w:val="en-US"/>
        </w:rPr>
        <w:t>汽车维修工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1400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200.</w:t>
      </w:r>
      <w:r>
        <w:rPr>
          <w:rFonts w:ascii="宋体" w:hAnsi="宋体" w:cs="宋体" w:hint="eastAsia"/>
          <w:lang w:val="en-US"/>
        </w:rPr>
        <w:t>试用期后表现好有加薪，工作是周一到周六上午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点，周休一天，试用期后享有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天病假，雇主是汽车维修公司，要求工人有汽车维修经验，会检测故障，独立维修，态度好，服从安排，地址裕廊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1300-1500</w:t>
      </w:r>
      <w:r>
        <w:rPr>
          <w:rFonts w:ascii="宋体" w:hAnsi="宋体" w:cs="宋体" w:hint="eastAsia"/>
          <w:b/>
          <w:bCs/>
          <w:lang w:val="en-US"/>
        </w:rPr>
        <w:t>左右后续更多</w:t>
      </w: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看简历选</w:t>
      </w:r>
      <w:r>
        <w:rPr>
          <w:rFonts w:ascii="宋体" w:hAnsi="宋体" w:cs="宋体"/>
          <w:b/>
          <w:bCs/>
          <w:lang w:val="en-US"/>
        </w:rPr>
        <w:t>-15/3-AJB-WP2-</w:t>
      </w:r>
      <w:r>
        <w:rPr>
          <w:rFonts w:ascii="宋体" w:hAnsi="宋体" w:cs="宋体" w:hint="eastAsia"/>
          <w:b/>
          <w:bCs/>
          <w:lang w:val="en-US"/>
        </w:rPr>
        <w:t>新加坡大型电镀厂招聘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职位：</w:t>
      </w:r>
      <w:r>
        <w:rPr>
          <w:rFonts w:ascii="宋体" w:hAnsi="宋体" w:cs="宋体" w:hint="eastAsia"/>
          <w:lang w:val="en-US"/>
        </w:rPr>
        <w:t>男操作工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薪水待遇：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650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180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工作时间：</w:t>
      </w:r>
      <w:r>
        <w:rPr>
          <w:rFonts w:ascii="宋体" w:hAnsi="宋体" w:cs="宋体" w:hint="eastAsia"/>
          <w:lang w:val="en-US"/>
        </w:rPr>
        <w:t>工作时间是周一到周五上午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点，周六上午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</w:t>
      </w: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福利待遇：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全勤奖</w:t>
      </w:r>
      <w:r>
        <w:rPr>
          <w:rFonts w:ascii="宋体" w:hAnsi="宋体" w:cs="宋体"/>
          <w:lang w:val="en-US"/>
        </w:rPr>
        <w:t>100/</w:t>
      </w:r>
      <w:r>
        <w:rPr>
          <w:rFonts w:ascii="宋体" w:hAnsi="宋体" w:cs="宋体" w:hint="eastAsia"/>
          <w:lang w:val="en-US"/>
        </w:rPr>
        <w:t>月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医疗补助</w:t>
      </w:r>
      <w:r>
        <w:rPr>
          <w:rFonts w:ascii="宋体" w:hAnsi="宋体" w:cs="宋体"/>
          <w:lang w:val="en-US"/>
        </w:rPr>
        <w:t>300/</w:t>
      </w:r>
      <w:r>
        <w:rPr>
          <w:rFonts w:ascii="宋体" w:hAnsi="宋体" w:cs="宋体" w:hint="eastAsia"/>
          <w:lang w:val="en-US"/>
        </w:rPr>
        <w:t>年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天半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周日和公共假期</w:t>
      </w:r>
      <w:r>
        <w:rPr>
          <w:rFonts w:ascii="宋体" w:hAnsi="宋体" w:cs="宋体"/>
          <w:lang w:val="en-US"/>
        </w:rPr>
        <w:t>2.0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一天工作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小时有</w:t>
      </w:r>
      <w:r>
        <w:rPr>
          <w:rFonts w:ascii="宋体" w:hAnsi="宋体" w:cs="宋体"/>
          <w:lang w:val="en-US"/>
        </w:rPr>
        <w:t>3/</w:t>
      </w:r>
      <w:r>
        <w:rPr>
          <w:rFonts w:ascii="宋体" w:hAnsi="宋体" w:cs="宋体" w:hint="eastAsia"/>
          <w:lang w:val="en-US"/>
        </w:rPr>
        <w:t>天餐补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试用期后表现好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年有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次花红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工作满</w:t>
      </w:r>
      <w:r>
        <w:rPr>
          <w:rFonts w:ascii="宋体" w:hAnsi="宋体" w:cs="宋体"/>
          <w:lang w:val="en-US"/>
        </w:rPr>
        <w:t>3</w:t>
      </w:r>
      <w:r>
        <w:rPr>
          <w:rFonts w:ascii="宋体" w:hAnsi="宋体" w:cs="宋体" w:hint="eastAsia"/>
          <w:lang w:val="en-US"/>
        </w:rPr>
        <w:t>年合同，有奖励</w:t>
      </w:r>
      <w:r>
        <w:rPr>
          <w:rFonts w:ascii="宋体" w:hAnsi="宋体" w:cs="宋体"/>
          <w:lang w:val="en-US"/>
        </w:rPr>
        <w:t>1800</w:t>
      </w:r>
      <w:r>
        <w:rPr>
          <w:rFonts w:ascii="宋体" w:hAnsi="宋体" w:cs="宋体" w:hint="eastAsia"/>
          <w:lang w:val="en-US"/>
        </w:rPr>
        <w:t>新币</w:t>
      </w:r>
    </w:p>
    <w:p w:rsidR="002815D6" w:rsidRDefault="002815D6">
      <w:pPr>
        <w:numPr>
          <w:ilvl w:val="0"/>
          <w:numId w:val="3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试用期后表现好每年有加薪的机会</w:t>
      </w:r>
    </w:p>
    <w:p w:rsidR="002815D6" w:rsidRDefault="002815D6">
      <w:pPr>
        <w:numPr>
          <w:ilvl w:val="0"/>
          <w:numId w:val="3"/>
        </w:numPr>
        <w:tabs>
          <w:tab w:val="clear" w:pos="312"/>
        </w:tabs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工作期间公司会安排培训，工人服从安排</w:t>
      </w:r>
    </w:p>
    <w:p w:rsidR="002815D6" w:rsidRDefault="002815D6">
      <w:pPr>
        <w:numPr>
          <w:ilvl w:val="0"/>
          <w:numId w:val="3"/>
        </w:numPr>
        <w:tabs>
          <w:tab w:val="clear" w:pos="312"/>
        </w:tabs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试用期后享有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要求：</w:t>
      </w:r>
      <w:r>
        <w:rPr>
          <w:rFonts w:ascii="宋体" w:hAnsi="宋体" w:cs="宋体" w:hint="eastAsia"/>
          <w:lang w:val="en-US"/>
        </w:rPr>
        <w:t>态度好，肯吃苦服从安排。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备注：</w:t>
      </w:r>
      <w:r>
        <w:rPr>
          <w:rFonts w:ascii="宋体" w:hAnsi="宋体" w:cs="宋体" w:hint="eastAsia"/>
          <w:lang w:val="en-US"/>
        </w:rPr>
        <w:t>雇主是新加坡大型电镀厂，福利好，有发展空间，地址兀兰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r>
        <w:rPr>
          <w:rFonts w:hint="eastAsia"/>
          <w:b/>
          <w:bCs/>
          <w:lang w:val="en-US"/>
        </w:rPr>
        <w:t>雇主多招聘一个，</w:t>
      </w:r>
      <w:r>
        <w:rPr>
          <w:b/>
          <w:bCs/>
          <w:lang w:val="en-US"/>
        </w:rPr>
        <w:t>A</w:t>
      </w:r>
      <w:r>
        <w:rPr>
          <w:b/>
          <w:bCs/>
        </w:rPr>
        <w:t>DS-WP1</w:t>
      </w:r>
      <w:r>
        <w:rPr>
          <w:rFonts w:hint="eastAsia"/>
          <w:b/>
          <w:bCs/>
        </w:rPr>
        <w:t>个，</w:t>
      </w:r>
      <w:r>
        <w:rPr>
          <w:b/>
          <w:bCs/>
        </w:rPr>
        <w:t>35</w:t>
      </w:r>
      <w:r>
        <w:rPr>
          <w:rFonts w:hint="eastAsia"/>
          <w:b/>
          <w:bCs/>
        </w:rPr>
        <w:t>岁以下，销售，男或者女</w:t>
      </w:r>
      <w:r>
        <w:rPr>
          <w:rFonts w:hint="eastAsia"/>
        </w:rPr>
        <w:t>，薪水</w:t>
      </w:r>
      <w:r>
        <w:t>1300</w:t>
      </w:r>
      <w:r>
        <w:rPr>
          <w:rFonts w:hint="eastAsia"/>
        </w:rPr>
        <w:t>，住补</w:t>
      </w:r>
      <w:r>
        <w:t>200</w:t>
      </w:r>
      <w:r>
        <w:rPr>
          <w:rFonts w:hint="eastAsia"/>
        </w:rPr>
        <w:t>，达标后有提成，一周工作</w:t>
      </w:r>
      <w:r>
        <w:t>6</w:t>
      </w:r>
      <w:r>
        <w:rPr>
          <w:rFonts w:hint="eastAsia"/>
        </w:rPr>
        <w:t>天，一天工作</w:t>
      </w:r>
      <w:r>
        <w:t>12</w:t>
      </w:r>
      <w:r>
        <w:rPr>
          <w:rFonts w:hint="eastAsia"/>
        </w:rPr>
        <w:t>个小时，周休一天，雇主是销售家居用品的，雇主的工作主要负责销售，要求有销售的工作经验，基本英文，态度好，不计较。工作地址有三个，根据雇主安排。</w:t>
      </w:r>
    </w:p>
    <w:p w:rsidR="002815D6" w:rsidRDefault="002815D6"/>
    <w:p w:rsidR="002815D6" w:rsidRDefault="002815D6">
      <w:r>
        <w:rPr>
          <w:rFonts w:hint="eastAsia"/>
          <w:b/>
          <w:bCs/>
        </w:rPr>
        <w:t>综合收入</w:t>
      </w:r>
      <w:r>
        <w:rPr>
          <w:b/>
          <w:bCs/>
        </w:rPr>
        <w:t xml:space="preserve">2600 </w:t>
      </w:r>
      <w:r>
        <w:rPr>
          <w:rFonts w:hint="eastAsia"/>
          <w:b/>
          <w:bCs/>
        </w:rPr>
        <w:t>及以上。</w:t>
      </w:r>
      <w:r>
        <w:rPr>
          <w:b/>
          <w:bCs/>
          <w:lang w:val="en-US"/>
        </w:rPr>
        <w:t>14/3-</w:t>
      </w:r>
      <w:r>
        <w:rPr>
          <w:b/>
          <w:bCs/>
        </w:rPr>
        <w:t>AJ</w:t>
      </w:r>
      <w:r>
        <w:rPr>
          <w:b/>
          <w:bCs/>
          <w:lang w:val="en-US"/>
        </w:rPr>
        <w:t>x</w:t>
      </w:r>
      <w:r>
        <w:rPr>
          <w:b/>
          <w:bCs/>
        </w:rPr>
        <w:t xml:space="preserve"> </w:t>
      </w:r>
      <w:r>
        <w:rPr>
          <w:b/>
          <w:bCs/>
          <w:lang w:val="en-US"/>
        </w:rPr>
        <w:t>-</w:t>
      </w:r>
      <w:r>
        <w:rPr>
          <w:b/>
          <w:bCs/>
        </w:rPr>
        <w:t>WP1-4</w:t>
      </w:r>
      <w:r>
        <w:rPr>
          <w:rFonts w:hint="eastAsia"/>
          <w:b/>
          <w:bCs/>
        </w:rPr>
        <w:t>号司机，</w:t>
      </w:r>
      <w:r>
        <w:rPr>
          <w:rFonts w:hint="eastAsia"/>
        </w:rPr>
        <w:t>薪水</w:t>
      </w:r>
      <w:r>
        <w:t xml:space="preserve">1450 </w:t>
      </w:r>
      <w:r>
        <w:rPr>
          <w:rFonts w:hint="eastAsia"/>
        </w:rPr>
        <w:t>（包括</w:t>
      </w:r>
      <w:r>
        <w:t>5</w:t>
      </w:r>
      <w:r>
        <w:rPr>
          <w:rFonts w:hint="eastAsia"/>
        </w:rPr>
        <w:t>次出车）超出</w:t>
      </w:r>
      <w:r>
        <w:t>5</w:t>
      </w:r>
      <w:r>
        <w:rPr>
          <w:rFonts w:hint="eastAsia"/>
        </w:rPr>
        <w:t>次之后，每次出车</w:t>
      </w:r>
      <w:r>
        <w:t>15/</w:t>
      </w:r>
      <w:r>
        <w:rPr>
          <w:rFonts w:hint="eastAsia"/>
        </w:rPr>
        <w:t>次；工作时间上午</w:t>
      </w:r>
      <w:r>
        <w:t>7</w:t>
      </w:r>
      <w:r>
        <w:rPr>
          <w:rFonts w:hint="eastAsia"/>
        </w:rPr>
        <w:t>点半到下午</w:t>
      </w:r>
      <w:r>
        <w:t>7</w:t>
      </w:r>
      <w:r>
        <w:rPr>
          <w:rFonts w:hint="eastAsia"/>
        </w:rPr>
        <w:t>点</w:t>
      </w:r>
      <w:r>
        <w:t>.</w:t>
      </w:r>
      <w:r>
        <w:rPr>
          <w:rFonts w:hint="eastAsia"/>
        </w:rPr>
        <w:t>（其中包括吃饭时间）月休</w:t>
      </w:r>
      <w:r>
        <w:t>4</w:t>
      </w:r>
      <w:r>
        <w:rPr>
          <w:rFonts w:hint="eastAsia"/>
        </w:rPr>
        <w:t>天，做工超过晚上</w:t>
      </w:r>
      <w:r>
        <w:t>8</w:t>
      </w:r>
      <w:r>
        <w:rPr>
          <w:rFonts w:hint="eastAsia"/>
        </w:rPr>
        <w:t>点以后，有餐补</w:t>
      </w:r>
      <w:r>
        <w:t>5</w:t>
      </w:r>
      <w:r>
        <w:rPr>
          <w:rFonts w:hint="eastAsia"/>
        </w:rPr>
        <w:t>新币</w:t>
      </w:r>
      <w:r>
        <w:t>/</w:t>
      </w:r>
      <w:r>
        <w:rPr>
          <w:rFonts w:hint="eastAsia"/>
        </w:rPr>
        <w:t>次，雇主经营器械修理回收公司，主要负责开车送货，协助搬货等，要求雇员有</w:t>
      </w:r>
      <w:r>
        <w:t>4</w:t>
      </w:r>
      <w:r>
        <w:rPr>
          <w:rFonts w:hint="eastAsia"/>
        </w:rPr>
        <w:t>号驾照，态度积极，不要斤斤计较，愿意学习，服从安排。</w:t>
      </w:r>
    </w:p>
    <w:p w:rsidR="002815D6" w:rsidRDefault="002815D6"/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电话面试：</w:t>
      </w:r>
      <w:r>
        <w:rPr>
          <w:rFonts w:ascii="宋体" w:hAnsi="宋体" w:cs="宋体"/>
          <w:b/>
          <w:bCs/>
          <w:lang w:val="en-US"/>
        </w:rPr>
        <w:t>12/3-AJB-WP2-</w:t>
      </w:r>
      <w:r>
        <w:rPr>
          <w:rFonts w:ascii="宋体" w:hAnsi="宋体" w:cs="宋体" w:hint="eastAsia"/>
          <w:b/>
          <w:bCs/>
          <w:lang w:val="en-US"/>
        </w:rPr>
        <w:t>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1000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，试用期后表现好有</w:t>
      </w:r>
      <w:r>
        <w:rPr>
          <w:rFonts w:ascii="宋体" w:hAnsi="宋体" w:cs="宋体"/>
          <w:lang w:val="en-US"/>
        </w:rPr>
        <w:t>13</w:t>
      </w:r>
      <w:r>
        <w:rPr>
          <w:rFonts w:ascii="宋体" w:hAnsi="宋体" w:cs="宋体" w:hint="eastAsia"/>
          <w:lang w:val="en-US"/>
        </w:rPr>
        <w:t>新，工作时间周一至周五上午</w:t>
      </w:r>
      <w:r>
        <w:rPr>
          <w:rFonts w:ascii="宋体" w:hAnsi="宋体" w:cs="宋体"/>
          <w:lang w:val="en-US"/>
        </w:rPr>
        <w:t>9</w:t>
      </w:r>
      <w:r>
        <w:rPr>
          <w:rFonts w:ascii="宋体" w:hAnsi="宋体" w:cs="宋体" w:hint="eastAsia"/>
          <w:lang w:val="en-US"/>
        </w:rPr>
        <w:t>点到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点，周休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天，超时算加班，加班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雇主是机械公司，需要工人和程序员一起外出，会培训工人机械维修的技术，要求态度好，服从安排。地址靠近兀兰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1300-1500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6/2-AJB-WP1,</w:t>
      </w:r>
      <w:r>
        <w:rPr>
          <w:rFonts w:ascii="宋体" w:hAnsi="宋体" w:cs="宋体" w:hint="eastAsia"/>
          <w:b/>
          <w:bCs/>
          <w:lang w:val="en-US"/>
        </w:rPr>
        <w:t>男操作工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850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200.</w:t>
      </w:r>
      <w:r>
        <w:rPr>
          <w:rFonts w:ascii="宋体" w:hAnsi="宋体" w:cs="宋体" w:hint="eastAsia"/>
          <w:lang w:val="en-US"/>
        </w:rPr>
        <w:t>试用期后表现好加薪</w:t>
      </w:r>
      <w:r>
        <w:rPr>
          <w:rFonts w:ascii="宋体" w:hAnsi="宋体" w:cs="宋体"/>
          <w:lang w:val="en-US"/>
        </w:rPr>
        <w:t>100.</w:t>
      </w:r>
      <w:r>
        <w:rPr>
          <w:rFonts w:ascii="宋体" w:hAnsi="宋体" w:cs="宋体" w:hint="eastAsia"/>
          <w:lang w:val="en-US"/>
        </w:rPr>
        <w:t>工作时间周一到周五上午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点半到下午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点半，周六上午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点半到下午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点半，周休一天半，超时算加班，加班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雇主是制作各种胶带和粘纸的公司，工人主要负责包装和生产等工作，要求态度好，不计较，服从安排。地址靠近裕廊西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工人态度好，愿意学习机器操作，加班才会多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bookmarkStart w:id="20" w:name="OLE_LINK4"/>
      <w:r>
        <w:rPr>
          <w:b/>
          <w:bCs/>
          <w:lang w:val="en-US"/>
        </w:rPr>
        <w:t>3/9-ADS-WP1</w:t>
      </w:r>
      <w:r>
        <w:rPr>
          <w:rFonts w:hint="eastAsia"/>
          <w:b/>
          <w:bCs/>
          <w:lang w:val="en-US"/>
        </w:rPr>
        <w:t>女销售员</w:t>
      </w:r>
      <w:r>
        <w:rPr>
          <w:rFonts w:hint="eastAsia"/>
          <w:lang w:val="en-US"/>
        </w:rPr>
        <w:t>，薪水</w:t>
      </w:r>
      <w:r>
        <w:rPr>
          <w:lang w:val="en-US"/>
        </w:rPr>
        <w:t>1600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，有提成，试用期后表现好有</w:t>
      </w:r>
      <w:r>
        <w:rPr>
          <w:lang w:val="en-US"/>
        </w:rPr>
        <w:t>13</w:t>
      </w:r>
      <w:r>
        <w:rPr>
          <w:rFonts w:hint="eastAsia"/>
          <w:lang w:val="en-US"/>
        </w:rPr>
        <w:t>新和花红，工作时间是中午</w:t>
      </w:r>
      <w:r>
        <w:rPr>
          <w:lang w:val="en-US"/>
        </w:rPr>
        <w:t>12</w:t>
      </w:r>
      <w:r>
        <w:rPr>
          <w:rFonts w:hint="eastAsia"/>
          <w:lang w:val="en-US"/>
        </w:rPr>
        <w:t>点到晚上</w:t>
      </w:r>
      <w:r>
        <w:rPr>
          <w:lang w:val="en-US"/>
        </w:rPr>
        <w:t>9</w:t>
      </w:r>
      <w:r>
        <w:rPr>
          <w:rFonts w:hint="eastAsia"/>
          <w:lang w:val="en-US"/>
        </w:rPr>
        <w:t>点，周休</w:t>
      </w:r>
      <w:r>
        <w:rPr>
          <w:lang w:val="en-US"/>
        </w:rPr>
        <w:t>1</w:t>
      </w:r>
      <w:r>
        <w:rPr>
          <w:rFonts w:hint="eastAsia"/>
          <w:lang w:val="en-US"/>
        </w:rPr>
        <w:t>天，如果去别的商场帮忙超时算加班，加班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天病假，雇主是做知名美容产品的公司，在各大商场和药房都有售卖，要求工人会英文，形象好，有销售经验，态度好，服从安排。地址靠近乌节路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每个月提成在</w:t>
      </w:r>
      <w:r>
        <w:rPr>
          <w:lang w:val="en-US"/>
        </w:rPr>
        <w:t>300</w:t>
      </w:r>
      <w:r>
        <w:rPr>
          <w:rFonts w:hint="eastAsia"/>
          <w:lang w:val="en-US"/>
        </w:rPr>
        <w:t>到</w:t>
      </w:r>
      <w:r>
        <w:rPr>
          <w:lang w:val="en-US"/>
        </w:rPr>
        <w:t>500</w:t>
      </w:r>
      <w:r>
        <w:rPr>
          <w:rFonts w:hint="eastAsia"/>
          <w:lang w:val="en-US"/>
        </w:rPr>
        <w:t>之间，甚至更多。</w:t>
      </w:r>
    </w:p>
    <w:bookmarkEnd w:id="20"/>
    <w:p w:rsidR="002815D6" w:rsidRDefault="002815D6">
      <w:pPr>
        <w:rPr>
          <w:lang w:val="en-US"/>
        </w:rPr>
      </w:pPr>
    </w:p>
    <w:p w:rsidR="002815D6" w:rsidRDefault="002815D6">
      <w:bookmarkStart w:id="21" w:name="OLE_LINK35"/>
      <w:r>
        <w:rPr>
          <w:rFonts w:ascii="宋体" w:hAnsi="宋体" w:cs="宋体"/>
          <w:b/>
          <w:bCs/>
          <w:lang w:val="en-US"/>
        </w:rPr>
        <w:t>ADS-WP1</w:t>
      </w:r>
      <w:r>
        <w:rPr>
          <w:rFonts w:ascii="宋体" w:hAnsi="宋体" w:cs="宋体" w:hint="eastAsia"/>
          <w:b/>
          <w:bCs/>
          <w:lang w:val="en-US"/>
        </w:rPr>
        <w:t>个，女洗碗工</w:t>
      </w:r>
      <w:r>
        <w:rPr>
          <w:rFonts w:ascii="宋体" w:hAnsi="宋体" w:cs="宋体" w:hint="eastAsia"/>
          <w:lang w:val="en-US"/>
        </w:rPr>
        <w:t>，</w:t>
      </w:r>
      <w:r>
        <w:rPr>
          <w:rFonts w:ascii="宋体" w:hAnsi="宋体" w:cs="宋体"/>
          <w:lang w:val="en-US"/>
        </w:rPr>
        <w:t>30-40</w:t>
      </w:r>
      <w:r>
        <w:rPr>
          <w:rFonts w:ascii="宋体" w:hAnsi="宋体" w:cs="宋体" w:hint="eastAsia"/>
          <w:lang w:val="en-US"/>
        </w:rPr>
        <w:t>岁，薪水</w:t>
      </w:r>
      <w:r>
        <w:rPr>
          <w:rFonts w:ascii="宋体" w:hAnsi="宋体" w:cs="宋体"/>
          <w:lang w:val="en-US"/>
        </w:rPr>
        <w:t>1100</w:t>
      </w:r>
      <w:r>
        <w:rPr>
          <w:rFonts w:ascii="宋体" w:hAnsi="宋体" w:cs="宋体" w:hint="eastAsia"/>
          <w:lang w:val="en-US"/>
        </w:rPr>
        <w:t>，提供住，提供工作餐，一天工作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个小时，月休两天，雇主是做清洁公司的，雇员的工作主要负责根据公司的安排去餐厅洗碗、清洁等工作，大多数是用洗碗机，要求身高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米"/>
        </w:smartTagPr>
        <w:r>
          <w:rPr>
            <w:rFonts w:ascii="宋体" w:hAnsi="宋体" w:cs="宋体"/>
            <w:lang w:val="en-US"/>
          </w:rPr>
          <w:t>1</w:t>
        </w:r>
        <w:r>
          <w:rPr>
            <w:rFonts w:ascii="宋体" w:hAnsi="宋体" w:cs="宋体" w:hint="eastAsia"/>
            <w:lang w:val="en-US"/>
          </w:rPr>
          <w:t>米</w:t>
        </w:r>
      </w:smartTag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以上，态度好，不计较。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不要有新加坡经验的。</w:t>
      </w:r>
      <w:bookmarkEnd w:id="21"/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rFonts w:ascii="宋体" w:hAnsi="宋体" w:cs="宋体"/>
          <w:b/>
          <w:bCs/>
          <w:lang w:val="en-US"/>
        </w:rPr>
        <w:t>27/2-AJJ-WP1-</w:t>
      </w:r>
      <w:r>
        <w:rPr>
          <w:rFonts w:ascii="宋体" w:hAnsi="宋体" w:cs="宋体" w:hint="eastAsia"/>
          <w:b/>
          <w:bCs/>
          <w:lang w:val="en-US"/>
        </w:rPr>
        <w:t>手控铣床</w:t>
      </w:r>
      <w:r>
        <w:rPr>
          <w:rFonts w:ascii="宋体" w:hAnsi="宋体" w:cs="宋体" w:hint="eastAsia"/>
          <w:lang w:val="en-US"/>
        </w:rPr>
        <w:t>工，薪水</w:t>
      </w:r>
      <w:r>
        <w:rPr>
          <w:rFonts w:ascii="宋体" w:hAnsi="宋体" w:cs="宋体"/>
          <w:lang w:val="en-US"/>
        </w:rPr>
        <w:t>1100-1300</w:t>
      </w:r>
      <w:r>
        <w:rPr>
          <w:rFonts w:ascii="宋体" w:hAnsi="宋体" w:cs="宋体" w:hint="eastAsia"/>
          <w:lang w:val="en-US"/>
        </w:rPr>
        <w:t>（根据经验而定，技术好薪水可以谈），住补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，工作时间一周工作</w:t>
      </w:r>
      <w:r>
        <w:rPr>
          <w:rFonts w:ascii="宋体" w:hAnsi="宋体" w:cs="宋体"/>
          <w:lang w:val="en-US"/>
        </w:rPr>
        <w:t>44</w:t>
      </w:r>
      <w:r>
        <w:rPr>
          <w:rFonts w:ascii="宋体" w:hAnsi="宋体" w:cs="宋体" w:hint="eastAsia"/>
          <w:lang w:val="en-US"/>
        </w:rPr>
        <w:t>小时，周休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天。超时算加班，加班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；雇主公司是机械公司，要求雇员会操作手控铣床的工作经验，能够独立操作，态度好，不计较。地址靠近裕廊</w:t>
      </w:r>
    </w:p>
    <w:p w:rsidR="002815D6" w:rsidRDefault="002815D6">
      <w:pPr>
        <w:rPr>
          <w:rFonts w:ascii="宋体" w:cs="宋体"/>
          <w:b/>
          <w:bCs/>
          <w:lang w:val="en-US"/>
        </w:rPr>
      </w:pP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急急急急着无需搬货卸货司机，综合</w:t>
      </w:r>
      <w:r>
        <w:rPr>
          <w:rFonts w:ascii="宋体" w:hAnsi="宋体" w:cs="宋体"/>
          <w:b/>
          <w:bCs/>
          <w:lang w:val="en-US"/>
        </w:rPr>
        <w:t>2000-3500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31/1--AJT-WP1-</w:t>
      </w:r>
      <w:r>
        <w:rPr>
          <w:rFonts w:ascii="宋体" w:hAnsi="宋体" w:cs="宋体" w:hint="eastAsia"/>
          <w:b/>
          <w:bCs/>
          <w:lang w:val="en-US"/>
        </w:rPr>
        <w:t>新加坡大型运输公司招聘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职位：</w:t>
      </w:r>
      <w:r>
        <w:rPr>
          <w:rFonts w:ascii="宋体" w:hAnsi="宋体" w:cs="宋体"/>
          <w:lang w:val="en-US"/>
        </w:rPr>
        <w:t>4</w:t>
      </w:r>
      <w:r>
        <w:rPr>
          <w:rFonts w:ascii="宋体" w:hAnsi="宋体" w:cs="宋体" w:hint="eastAsia"/>
          <w:lang w:val="en-US"/>
        </w:rPr>
        <w:t>号搅拌车司机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工作时间：</w:t>
      </w:r>
      <w:r>
        <w:rPr>
          <w:rFonts w:ascii="宋体" w:hAnsi="宋体" w:cs="宋体" w:hint="eastAsia"/>
          <w:lang w:val="en-US"/>
        </w:rPr>
        <w:t>工作时间上午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薪水待遇：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650(</w:t>
      </w:r>
      <w:r>
        <w:rPr>
          <w:rFonts w:ascii="宋体" w:hAnsi="宋体" w:cs="宋体" w:hint="eastAsia"/>
          <w:lang w:val="en-US"/>
        </w:rPr>
        <w:t>每天走一趟，超出按提成），提供住。</w:t>
      </w: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福利待遇：</w:t>
      </w:r>
    </w:p>
    <w:p w:rsidR="002815D6" w:rsidRDefault="002815D6">
      <w:pPr>
        <w:numPr>
          <w:ilvl w:val="0"/>
          <w:numId w:val="4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走趟有提成：</w:t>
      </w:r>
      <w:r>
        <w:rPr>
          <w:rFonts w:ascii="宋体" w:hAnsi="宋体" w:cs="宋体"/>
          <w:lang w:val="en-US"/>
        </w:rPr>
        <w:t>7.5</w:t>
      </w:r>
      <w:r>
        <w:rPr>
          <w:rFonts w:ascii="宋体" w:cs="宋体"/>
          <w:lang w:val="en-US"/>
        </w:rPr>
        <w:t>-</w:t>
      </w:r>
      <w:r>
        <w:rPr>
          <w:rFonts w:ascii="宋体" w:hAnsi="宋体" w:cs="宋体"/>
          <w:lang w:val="en-US"/>
        </w:rPr>
        <w:t>40/</w:t>
      </w:r>
      <w:r>
        <w:rPr>
          <w:rFonts w:ascii="宋体" w:hAnsi="宋体" w:cs="宋体" w:hint="eastAsia"/>
          <w:lang w:val="en-US"/>
        </w:rPr>
        <w:t>趟，提成高。</w:t>
      </w:r>
    </w:p>
    <w:p w:rsidR="002815D6" w:rsidRDefault="002815D6">
      <w:pPr>
        <w:numPr>
          <w:ilvl w:val="0"/>
          <w:numId w:val="4"/>
        </w:num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试用期后表现好有加薪</w:t>
      </w:r>
    </w:p>
    <w:p w:rsidR="002815D6" w:rsidRDefault="002815D6">
      <w:pPr>
        <w:numPr>
          <w:ilvl w:val="0"/>
          <w:numId w:val="4"/>
        </w:numPr>
      </w:pPr>
      <w:r>
        <w:rPr>
          <w:rFonts w:ascii="宋体" w:hAnsi="宋体" w:cs="宋体" w:hint="eastAsia"/>
          <w:lang w:val="en-US"/>
        </w:rPr>
        <w:t>试用期后享有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</w:t>
      </w:r>
    </w:p>
    <w:p w:rsidR="002815D6" w:rsidRDefault="002815D6">
      <w:pPr>
        <w:numPr>
          <w:ilvl w:val="0"/>
          <w:numId w:val="4"/>
        </w:numPr>
      </w:pPr>
      <w:r>
        <w:rPr>
          <w:rFonts w:ascii="宋体" w:hAnsi="宋体" w:cs="宋体" w:hint="eastAsia"/>
          <w:lang w:val="en-US"/>
        </w:rPr>
        <w:t>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基本要求</w:t>
      </w:r>
      <w:r>
        <w:rPr>
          <w:rFonts w:ascii="宋体" w:hAnsi="宋体" w:cs="宋体" w:hint="eastAsia"/>
          <w:lang w:val="en-US"/>
        </w:rPr>
        <w:t>：要求工人有</w:t>
      </w:r>
      <w:r>
        <w:rPr>
          <w:rFonts w:ascii="宋体" w:hAnsi="宋体" w:cs="宋体"/>
          <w:lang w:val="en-US"/>
        </w:rPr>
        <w:t>4</w:t>
      </w:r>
      <w:r>
        <w:rPr>
          <w:rFonts w:ascii="宋体" w:hAnsi="宋体" w:cs="宋体" w:hint="eastAsia"/>
          <w:lang w:val="en-US"/>
        </w:rPr>
        <w:t>号驾照，不计较，态度好，肯吃苦，服从安排。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备注：雇主新加坡大型运输公司公司，有</w:t>
      </w:r>
      <w:r>
        <w:rPr>
          <w:rFonts w:ascii="宋体" w:hAnsi="宋体" w:cs="宋体"/>
          <w:lang w:val="en-US"/>
        </w:rPr>
        <w:t>40</w:t>
      </w:r>
      <w:r>
        <w:rPr>
          <w:rFonts w:ascii="宋体" w:hAnsi="宋体" w:cs="宋体" w:hint="eastAsia"/>
          <w:lang w:val="en-US"/>
        </w:rPr>
        <w:t>多年的历史，有着新加坡最大运输团队，</w:t>
      </w:r>
      <w:r>
        <w:rPr>
          <w:rFonts w:hint="eastAsia"/>
          <w:lang w:val="en-US"/>
        </w:rPr>
        <w:t>还定期为各种国家和社区活动提供交通和后勤支持，</w:t>
      </w:r>
      <w:r>
        <w:rPr>
          <w:rFonts w:ascii="宋体" w:hAnsi="宋体" w:cs="宋体" w:hint="eastAsia"/>
          <w:lang w:val="en-US"/>
        </w:rPr>
        <w:t>待遇好，有发展空间，地址靠近裕廊</w:t>
      </w:r>
    </w:p>
    <w:p w:rsidR="002815D6" w:rsidRDefault="002815D6">
      <w:pPr>
        <w:rPr>
          <w:lang w:val="en-US"/>
        </w:rPr>
      </w:pPr>
    </w:p>
    <w:p w:rsidR="002815D6" w:rsidRDefault="002815D6">
      <w:r>
        <w:rPr>
          <w:rFonts w:ascii="宋体" w:hAnsi="宋体" w:cs="宋体" w:hint="eastAsia"/>
          <w:b/>
          <w:bCs/>
          <w:lang w:val="en-US"/>
        </w:rPr>
        <w:t>雇主多招聘一个：</w:t>
      </w:r>
      <w:r>
        <w:rPr>
          <w:rFonts w:ascii="宋体" w:hAnsi="宋体" w:cs="宋体"/>
          <w:b/>
          <w:bCs/>
          <w:lang w:val="en-US"/>
        </w:rPr>
        <w:t>30/1-ADS-WP1</w:t>
      </w:r>
      <w:r>
        <w:rPr>
          <w:rFonts w:ascii="宋体" w:hAnsi="宋体" w:cs="宋体" w:hint="eastAsia"/>
          <w:b/>
          <w:bCs/>
          <w:lang w:val="en-US"/>
        </w:rPr>
        <w:t>，数控铣床工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1600</w:t>
      </w:r>
      <w:r>
        <w:rPr>
          <w:rFonts w:ascii="宋体" w:hAnsi="宋体" w:cs="宋体" w:hint="eastAsia"/>
          <w:lang w:val="en-US"/>
        </w:rPr>
        <w:t>，提供住</w:t>
      </w:r>
      <w:r>
        <w:rPr>
          <w:rFonts w:ascii="宋体" w:cs="宋体"/>
          <w:lang w:val="en-US"/>
        </w:rPr>
        <w:t>,</w:t>
      </w:r>
      <w:r>
        <w:rPr>
          <w:rFonts w:ascii="宋体" w:hAnsi="宋体" w:cs="宋体" w:hint="eastAsia"/>
          <w:lang w:val="en-US"/>
        </w:rPr>
        <w:t>提供膳食，工作时间周一到周五上午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5.30</w:t>
      </w:r>
      <w:r>
        <w:rPr>
          <w:rFonts w:ascii="宋体" w:hAnsi="宋体" w:cs="宋体" w:hint="eastAsia"/>
          <w:lang w:val="en-US"/>
        </w:rPr>
        <w:t>，周六上午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点到中午</w:t>
      </w:r>
      <w:r>
        <w:rPr>
          <w:rFonts w:ascii="宋体" w:hAnsi="宋体" w:cs="宋体"/>
          <w:lang w:val="en-US"/>
        </w:rPr>
        <w:t>12.30</w:t>
      </w:r>
      <w:r>
        <w:rPr>
          <w:rFonts w:ascii="宋体" w:hAnsi="宋体" w:cs="宋体" w:hint="eastAsia"/>
          <w:lang w:val="en-US"/>
        </w:rPr>
        <w:t>，周休一天，超时就算加班，加班是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小时，三个月后试用期后加班是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小时，加班多，公共假期需要上班，雇主是做数控零件的，大型小型都有，需要雇员有数控铣床的工作经验，会看图编程，雇主会培训工人其他技术，要求愿意学习，态度好，不计较。工作地址在克兰芝地铁站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8/3-AJX-WP1/</w:t>
      </w:r>
      <w:r>
        <w:rPr>
          <w:rFonts w:hint="eastAsia"/>
          <w:b/>
          <w:bCs/>
          <w:lang w:val="en-US"/>
        </w:rPr>
        <w:t>实验室技术员</w:t>
      </w:r>
      <w:r>
        <w:rPr>
          <w:rFonts w:hint="eastAsia"/>
          <w:lang w:val="en-US"/>
        </w:rPr>
        <w:t>，薪水</w:t>
      </w:r>
      <w:r>
        <w:rPr>
          <w:lang w:val="en-US"/>
        </w:rPr>
        <w:t>1300-1600</w:t>
      </w:r>
      <w:r>
        <w:rPr>
          <w:rFonts w:hint="eastAsia"/>
          <w:lang w:val="en-US"/>
        </w:rPr>
        <w:t>（根据经验而定），住补</w:t>
      </w:r>
      <w:r>
        <w:rPr>
          <w:lang w:val="en-US"/>
        </w:rPr>
        <w:t>200</w:t>
      </w:r>
      <w:r>
        <w:rPr>
          <w:rFonts w:hint="eastAsia"/>
          <w:lang w:val="en-US"/>
        </w:rPr>
        <w:t>，医疗补贴</w:t>
      </w:r>
      <w:r>
        <w:rPr>
          <w:lang w:val="en-US"/>
        </w:rPr>
        <w:t>370/</w:t>
      </w:r>
      <w:r>
        <w:rPr>
          <w:rFonts w:hint="eastAsia"/>
          <w:lang w:val="en-US"/>
        </w:rPr>
        <w:t>年，工作时间是周一到周五上午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5</w:t>
      </w:r>
      <w:r>
        <w:rPr>
          <w:rFonts w:hint="eastAsia"/>
          <w:lang w:val="en-US"/>
        </w:rPr>
        <w:t>点半，周休</w:t>
      </w:r>
      <w:r>
        <w:rPr>
          <w:lang w:val="en-US"/>
        </w:rPr>
        <w:t>2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，雇主是大型的半导体公司，有</w:t>
      </w:r>
      <w:r>
        <w:rPr>
          <w:lang w:val="en-US"/>
        </w:rPr>
        <w:t>40</w:t>
      </w:r>
      <w:r>
        <w:rPr>
          <w:rFonts w:hint="eastAsia"/>
          <w:lang w:val="en-US"/>
        </w:rPr>
        <w:t>多年的历史，主要是经营铜和金的，要求工人会实验室化学检验，电镀检测</w:t>
      </w:r>
      <w:r>
        <w:rPr>
          <w:lang w:val="en-US"/>
        </w:rPr>
        <w:t xml:space="preserve"> MS office, excel </w:t>
      </w:r>
      <w:r>
        <w:rPr>
          <w:rFonts w:hint="eastAsia"/>
          <w:lang w:val="en-US"/>
        </w:rPr>
        <w:t>和</w:t>
      </w:r>
      <w:r>
        <w:rPr>
          <w:lang w:val="en-US"/>
        </w:rPr>
        <w:t xml:space="preserve"> powerpoint </w:t>
      </w:r>
      <w:r>
        <w:rPr>
          <w:rFonts w:hint="eastAsia"/>
          <w:lang w:val="en-US"/>
        </w:rPr>
        <w:t>等</w:t>
      </w:r>
      <w:r>
        <w:rPr>
          <w:lang w:val="en-US"/>
        </w:rPr>
        <w:t>,</w:t>
      </w:r>
      <w:r>
        <w:rPr>
          <w:rFonts w:hint="eastAsia"/>
          <w:lang w:val="en-US"/>
        </w:rPr>
        <w:t>地址靠近裕廊</w:t>
      </w:r>
      <w:r>
        <w:rPr>
          <w:lang w:val="en-US"/>
        </w:rPr>
        <w:t>.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7/3-AJT-WP1,</w:t>
      </w:r>
      <w:r>
        <w:rPr>
          <w:rFonts w:hint="eastAsia"/>
          <w:b/>
          <w:bCs/>
          <w:lang w:val="en-US"/>
        </w:rPr>
        <w:t>手控铣床工</w:t>
      </w:r>
      <w:r>
        <w:rPr>
          <w:rFonts w:hint="eastAsia"/>
          <w:lang w:val="en-US"/>
        </w:rPr>
        <w:t>，薪水</w:t>
      </w:r>
      <w:r>
        <w:rPr>
          <w:lang w:val="en-US"/>
        </w:rPr>
        <w:t>1400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，工作时间上午</w:t>
      </w:r>
      <w:r>
        <w:rPr>
          <w:lang w:val="en-US"/>
        </w:rPr>
        <w:t>9</w:t>
      </w:r>
      <w:r>
        <w:rPr>
          <w:rFonts w:hint="eastAsia"/>
          <w:lang w:val="en-US"/>
        </w:rPr>
        <w:t>点到晚上</w:t>
      </w:r>
      <w:r>
        <w:rPr>
          <w:lang w:val="en-US"/>
        </w:rPr>
        <w:t>9</w:t>
      </w:r>
      <w:r>
        <w:rPr>
          <w:rFonts w:hint="eastAsia"/>
          <w:lang w:val="en-US"/>
        </w:rPr>
        <w:t>点，月休</w:t>
      </w:r>
      <w:r>
        <w:rPr>
          <w:lang w:val="en-US"/>
        </w:rPr>
        <w:t>2</w:t>
      </w:r>
      <w:r>
        <w:rPr>
          <w:rFonts w:hint="eastAsia"/>
          <w:lang w:val="en-US"/>
        </w:rPr>
        <w:t>天，超时就算加班，加班是</w:t>
      </w:r>
      <w:r>
        <w:rPr>
          <w:lang w:val="en-US"/>
        </w:rPr>
        <w:t>6</w:t>
      </w:r>
      <w:r>
        <w:rPr>
          <w:rFonts w:hint="eastAsia"/>
          <w:lang w:val="en-US"/>
        </w:rPr>
        <w:t>新币</w:t>
      </w:r>
      <w:r>
        <w:rPr>
          <w:lang w:val="en-US"/>
        </w:rPr>
        <w:t>/</w:t>
      </w:r>
      <w:r>
        <w:rPr>
          <w:rFonts w:hint="eastAsia"/>
          <w:lang w:val="en-US"/>
        </w:rPr>
        <w:t>小时，雇主是做精密零件的，需要雇员有手控铣床的工作经验，要求态度好，不计较。工作地址在靠近山景地铁站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目前现有工人的综合薪水在</w:t>
      </w:r>
      <w:r>
        <w:rPr>
          <w:lang w:val="en-US"/>
        </w:rPr>
        <w:t>2000</w:t>
      </w:r>
      <w:r>
        <w:rPr>
          <w:rFonts w:hint="eastAsia"/>
          <w:lang w:val="en-US"/>
        </w:rPr>
        <w:t>以上，前提在愿意加班的情况下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看简历选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低低低费</w:t>
      </w:r>
      <w:r>
        <w:rPr>
          <w:rFonts w:ascii="宋体" w:hAnsi="宋体" w:cs="宋体"/>
          <w:b/>
          <w:bCs/>
          <w:lang w:val="en-US"/>
        </w:rPr>
        <w:t>-ADS-WP1-</w:t>
      </w:r>
      <w:r>
        <w:rPr>
          <w:rFonts w:ascii="宋体" w:hAnsi="宋体" w:cs="宋体" w:hint="eastAsia"/>
          <w:b/>
          <w:bCs/>
          <w:lang w:val="en-US"/>
        </w:rPr>
        <w:t>男普工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800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</w:t>
      </w:r>
      <w:r>
        <w:rPr>
          <w:rFonts w:ascii="宋体" w:hAnsi="宋体" w:cs="宋体"/>
          <w:lang w:val="en-US"/>
        </w:rPr>
        <w:t>40</w:t>
      </w:r>
      <w:r>
        <w:rPr>
          <w:rFonts w:ascii="宋体" w:hAnsi="宋体" w:cs="宋体" w:hint="eastAsia"/>
          <w:lang w:val="en-US"/>
        </w:rPr>
        <w:t>以下，工作时间是周一到周五上午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点，周六上午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点到中午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点，超时算加班，加班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，雇主是纸箱制作公司，工人主要负责帮助使用机器将纸板做成纸箱等普通的工作，公司提供培训。要求工人态度好，服从安排，地址靠近大士，或者马西岭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，具体雇主安排。简历加上全身照片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2500-3000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-8/2-AJT-WP1/sp1</w:t>
      </w:r>
      <w:r>
        <w:rPr>
          <w:rFonts w:ascii="宋体" w:hAnsi="宋体" w:cs="宋体" w:hint="eastAsia"/>
          <w:b/>
          <w:bCs/>
          <w:lang w:val="en-US"/>
        </w:rPr>
        <w:t>女销售员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1400 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200.</w:t>
      </w:r>
      <w:r>
        <w:rPr>
          <w:rFonts w:ascii="宋体" w:hAnsi="宋体" w:cs="宋体" w:hint="eastAsia"/>
          <w:lang w:val="en-US"/>
        </w:rPr>
        <w:t>有提成，提成高。工作时间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是周一至周五上午</w:t>
      </w:r>
      <w:r>
        <w:rPr>
          <w:rFonts w:ascii="宋体" w:hAnsi="宋体" w:cs="宋体"/>
          <w:lang w:val="en-US"/>
        </w:rPr>
        <w:t>9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点半，周六上午</w:t>
      </w:r>
      <w:r>
        <w:rPr>
          <w:rFonts w:ascii="宋体" w:hAnsi="宋体" w:cs="宋体"/>
          <w:lang w:val="en-US"/>
        </w:rPr>
        <w:t>9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点，周休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天半。雇主经营时尚设计兼印刷公司，有发展前途，福利好，公司内有中国员工。要求雇员英文流利，有活力，有干劲，积极主动，态度好，服从安排。地址靠近勿美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 xml:space="preserve">5/3-AJT- WP1 </w:t>
      </w:r>
      <w:r>
        <w:rPr>
          <w:rFonts w:ascii="宋体" w:hAnsi="宋体" w:cs="宋体" w:hint="eastAsia"/>
          <w:b/>
          <w:bCs/>
          <w:lang w:val="en-US"/>
        </w:rPr>
        <w:t>大型医疗机构</w:t>
      </w:r>
      <w:r>
        <w:rPr>
          <w:rFonts w:ascii="宋体" w:hAnsi="宋体" w:cs="宋体"/>
          <w:b/>
          <w:bCs/>
          <w:lang w:val="en-US"/>
        </w:rPr>
        <w:t xml:space="preserve"> </w:t>
      </w:r>
      <w:r>
        <w:rPr>
          <w:rFonts w:ascii="宋体" w:hAnsi="宋体" w:cs="宋体" w:hint="eastAsia"/>
          <w:b/>
          <w:bCs/>
          <w:lang w:val="en-US"/>
        </w:rPr>
        <w:t>诚聘</w:t>
      </w:r>
      <w:r>
        <w:rPr>
          <w:rFonts w:ascii="宋体" w:hAnsi="宋体" w:cs="宋体"/>
          <w:b/>
          <w:bCs/>
          <w:lang w:val="en-US"/>
        </w:rPr>
        <w:t xml:space="preserve"> </w:t>
      </w:r>
      <w:r>
        <w:rPr>
          <w:rFonts w:ascii="宋体" w:hAnsi="宋体" w:cs="宋体" w:hint="eastAsia"/>
          <w:b/>
          <w:bCs/>
          <w:lang w:val="en-US"/>
        </w:rPr>
        <w:t>注册女护士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 xml:space="preserve">1800-2300 </w:t>
      </w:r>
      <w:r>
        <w:rPr>
          <w:rFonts w:ascii="宋体" w:hAnsi="宋体" w:cs="宋体" w:hint="eastAsia"/>
          <w:lang w:val="en-US"/>
        </w:rPr>
        <w:t>（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根据经验而定），住补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，餐补</w:t>
      </w:r>
      <w:r>
        <w:rPr>
          <w:rFonts w:ascii="宋体" w:hAnsi="宋体" w:cs="宋体"/>
          <w:lang w:val="en-US"/>
        </w:rPr>
        <w:t>5/</w:t>
      </w:r>
      <w:r>
        <w:rPr>
          <w:rFonts w:ascii="宋体" w:hAnsi="宋体" w:cs="宋体" w:hint="eastAsia"/>
          <w:lang w:val="en-US"/>
        </w:rPr>
        <w:t>天，晚班津贴</w:t>
      </w:r>
      <w:r>
        <w:rPr>
          <w:rFonts w:ascii="宋体" w:hAnsi="宋体" w:cs="宋体"/>
          <w:lang w:val="en-US"/>
        </w:rPr>
        <w:t>10/</w:t>
      </w:r>
      <w:r>
        <w:rPr>
          <w:rFonts w:ascii="宋体" w:hAnsi="宋体" w:cs="宋体" w:hint="eastAsia"/>
          <w:lang w:val="en-US"/>
        </w:rPr>
        <w:t>天，工作时间是上午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3</w:t>
      </w:r>
      <w:r>
        <w:rPr>
          <w:rFonts w:ascii="宋体" w:hAnsi="宋体" w:cs="宋体" w:hint="eastAsia"/>
          <w:lang w:val="en-US"/>
        </w:rPr>
        <w:t>点，或者下午</w:t>
      </w:r>
      <w:r>
        <w:rPr>
          <w:rFonts w:ascii="宋体" w:hAnsi="宋体" w:cs="宋体"/>
          <w:lang w:val="en-US"/>
        </w:rPr>
        <w:t>3</w:t>
      </w:r>
      <w:r>
        <w:rPr>
          <w:rFonts w:ascii="宋体" w:hAnsi="宋体" w:cs="宋体" w:hint="eastAsia"/>
          <w:lang w:val="en-US"/>
        </w:rPr>
        <w:t>点到晚上</w:t>
      </w:r>
      <w:r>
        <w:rPr>
          <w:rFonts w:ascii="宋体" w:hAnsi="宋体" w:cs="宋体"/>
          <w:lang w:val="en-US"/>
        </w:rPr>
        <w:t>11</w:t>
      </w:r>
      <w:r>
        <w:rPr>
          <w:rFonts w:ascii="宋体" w:hAnsi="宋体" w:cs="宋体" w:hint="eastAsia"/>
          <w:lang w:val="en-US"/>
        </w:rPr>
        <w:t>点。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月休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天。晚班有额外的交通津贴，雇主是要求大型医疗机构，要求工人是</w:t>
      </w:r>
      <w:r>
        <w:rPr>
          <w:rFonts w:ascii="宋体" w:hAnsi="宋体" w:cs="宋体"/>
          <w:lang w:val="en-US"/>
        </w:rPr>
        <w:t xml:space="preserve">SNB (SINGAPORE NURSE BOARD) </w:t>
      </w:r>
      <w:r>
        <w:rPr>
          <w:rFonts w:ascii="宋体" w:hAnsi="宋体" w:cs="宋体" w:hint="eastAsia"/>
          <w:lang w:val="en-US"/>
        </w:rPr>
        <w:t>注册护士。负责肾透析等医疗工作，地点靠近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金文泰或巴西立</w:t>
      </w:r>
      <w:r>
        <w:rPr>
          <w:rFonts w:ascii="宋体" w:hAnsi="宋体" w:cs="宋体"/>
          <w:lang w:val="en-US"/>
        </w:rPr>
        <w:t xml:space="preserve"> </w:t>
      </w:r>
    </w:p>
    <w:p w:rsidR="002815D6" w:rsidRDefault="002815D6">
      <w:pPr>
        <w:rPr>
          <w:rFonts w:ascii="宋体" w:cs="宋体"/>
          <w:b/>
          <w:bCs/>
          <w:lang w:val="en-US"/>
        </w:rPr>
      </w:pPr>
    </w:p>
    <w:p w:rsidR="002815D6" w:rsidRDefault="002815D6">
      <w:pPr>
        <w:rPr>
          <w:rFonts w:ascii="宋体" w:cs="宋体"/>
          <w:b/>
          <w:bCs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低收费－</w:t>
      </w:r>
      <w:r>
        <w:rPr>
          <w:rFonts w:ascii="宋体" w:hAnsi="宋体" w:cs="宋体"/>
          <w:b/>
          <w:bCs/>
          <w:lang w:val="en-US"/>
        </w:rPr>
        <w:t>AJJ-WP1-</w:t>
      </w:r>
      <w:r>
        <w:rPr>
          <w:rFonts w:ascii="宋体" w:hAnsi="宋体" w:cs="宋体" w:hint="eastAsia"/>
          <w:b/>
          <w:bCs/>
          <w:lang w:val="en-US"/>
        </w:rPr>
        <w:t>男普工，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700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250</w:t>
      </w:r>
      <w:r>
        <w:rPr>
          <w:rFonts w:ascii="宋体" w:hAnsi="宋体" w:cs="宋体" w:hint="eastAsia"/>
          <w:lang w:val="en-US"/>
        </w:rPr>
        <w:t>，试用期后表好有花红，提供工作餐，工作时间是上午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天。超时算加班，加班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雇主是资源回收公司，要求工人态度好，服从安排。地址靠近后港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低收费</w:t>
      </w:r>
      <w:bookmarkStart w:id="22" w:name="OLE_LINK37"/>
      <w:r>
        <w:rPr>
          <w:rFonts w:hint="eastAsia"/>
          <w:b/>
          <w:bCs/>
          <w:lang w:val="en-US"/>
        </w:rPr>
        <w:t>－</w:t>
      </w:r>
      <w:r>
        <w:rPr>
          <w:b/>
          <w:bCs/>
          <w:lang w:val="en-US"/>
        </w:rPr>
        <w:t>AJJ-WP2</w:t>
      </w:r>
      <w:r>
        <w:rPr>
          <w:rFonts w:hint="eastAsia"/>
          <w:b/>
          <w:bCs/>
          <w:lang w:val="en-US"/>
        </w:rPr>
        <w:t>新加坡大型化工公司招聘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男普工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薪水待遇：</w:t>
      </w:r>
      <w:r>
        <w:rPr>
          <w:rFonts w:hint="eastAsia"/>
          <w:lang w:val="en-US"/>
        </w:rPr>
        <w:t>薪水</w:t>
      </w:r>
      <w:r>
        <w:rPr>
          <w:lang w:val="en-US"/>
        </w:rPr>
        <w:t>700</w:t>
      </w:r>
      <w:r>
        <w:rPr>
          <w:rFonts w:hint="eastAsia"/>
          <w:lang w:val="en-US"/>
        </w:rPr>
        <w:t>，住补</w:t>
      </w:r>
      <w:r>
        <w:rPr>
          <w:lang w:val="en-US"/>
        </w:rPr>
        <w:t>150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工作时间：</w:t>
      </w:r>
      <w:r>
        <w:rPr>
          <w:rFonts w:hint="eastAsia"/>
          <w:lang w:val="en-US"/>
        </w:rPr>
        <w:t>一周工作</w:t>
      </w:r>
      <w:r>
        <w:rPr>
          <w:lang w:val="en-US"/>
        </w:rPr>
        <w:t>44</w:t>
      </w:r>
      <w:r>
        <w:rPr>
          <w:rFonts w:hint="eastAsia"/>
          <w:lang w:val="en-US"/>
        </w:rPr>
        <w:t>小时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福利待遇</w:t>
      </w:r>
      <w:r>
        <w:rPr>
          <w:rFonts w:hint="eastAsia"/>
          <w:lang w:val="en-US"/>
        </w:rPr>
        <w:t>：</w:t>
      </w:r>
    </w:p>
    <w:p w:rsidR="002815D6" w:rsidRDefault="002815D6">
      <w:pPr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周休</w:t>
      </w:r>
      <w:r>
        <w:rPr>
          <w:lang w:val="en-US"/>
        </w:rPr>
        <w:t>2</w:t>
      </w:r>
      <w:r>
        <w:rPr>
          <w:rFonts w:hint="eastAsia"/>
          <w:lang w:val="en-US"/>
        </w:rPr>
        <w:t>天</w:t>
      </w:r>
    </w:p>
    <w:p w:rsidR="002815D6" w:rsidRDefault="002815D6">
      <w:pPr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超时算加班，加班</w:t>
      </w:r>
      <w:r>
        <w:rPr>
          <w:lang w:val="en-US"/>
        </w:rPr>
        <w:t>1.5</w:t>
      </w:r>
    </w:p>
    <w:p w:rsidR="002815D6" w:rsidRDefault="002815D6">
      <w:pPr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工作职责：搬运货品，生产操作，包装打扫等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基本要求：学历不限，态度好，肯吃苦，服从安排，有工厂经验优先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备注：雇主是一家大型化工公司，成立有</w:t>
      </w:r>
      <w:r>
        <w:rPr>
          <w:lang w:val="en-US"/>
        </w:rPr>
        <w:t>30</w:t>
      </w:r>
      <w:r>
        <w:rPr>
          <w:rFonts w:hint="eastAsia"/>
          <w:lang w:val="en-US"/>
        </w:rPr>
        <w:t>多年的历史，被政府授予杰出创业奖，有生产</w:t>
      </w:r>
      <w:r>
        <w:rPr>
          <w:lang w:val="en-US"/>
        </w:rPr>
        <w:t>50</w:t>
      </w:r>
      <w:r>
        <w:rPr>
          <w:rFonts w:hint="eastAsia"/>
          <w:lang w:val="en-US"/>
        </w:rPr>
        <w:t>多型商务，发展空间大，地址在裕廊岛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目前现有工人综合薪水在</w:t>
      </w:r>
      <w:r>
        <w:rPr>
          <w:lang w:val="en-US"/>
        </w:rPr>
        <w:t>1300-1600</w:t>
      </w:r>
      <w:r>
        <w:rPr>
          <w:rFonts w:hint="eastAsia"/>
          <w:lang w:val="en-US"/>
        </w:rPr>
        <w:t>左右</w:t>
      </w:r>
    </w:p>
    <w:bookmarkEnd w:id="22"/>
    <w:p w:rsidR="002815D6" w:rsidRDefault="002815D6">
      <w:pPr>
        <w:rPr>
          <w:lang w:val="en-US"/>
        </w:rPr>
      </w:pP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低收费</w:t>
      </w:r>
      <w:r>
        <w:rPr>
          <w:b/>
          <w:bCs/>
          <w:lang w:val="en-US"/>
        </w:rPr>
        <w:t>-AJJ-WP1</w:t>
      </w:r>
      <w:r>
        <w:rPr>
          <w:rFonts w:hint="eastAsia"/>
          <w:b/>
          <w:bCs/>
          <w:lang w:val="en-US"/>
        </w:rPr>
        <w:t>新加坡大型化工公司招聘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男普工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薪水待遇：</w:t>
      </w:r>
      <w:r>
        <w:rPr>
          <w:rFonts w:hint="eastAsia"/>
          <w:lang w:val="en-US"/>
        </w:rPr>
        <w:t>薪水</w:t>
      </w:r>
      <w:r>
        <w:rPr>
          <w:lang w:val="en-US"/>
        </w:rPr>
        <w:t>800</w:t>
      </w:r>
      <w:r>
        <w:rPr>
          <w:rFonts w:hint="eastAsia"/>
          <w:lang w:val="en-US"/>
        </w:rPr>
        <w:t>，住补</w:t>
      </w:r>
      <w:r>
        <w:rPr>
          <w:lang w:val="en-US"/>
        </w:rPr>
        <w:t>150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工作时间：</w:t>
      </w:r>
      <w:r>
        <w:rPr>
          <w:rFonts w:hint="eastAsia"/>
          <w:lang w:val="en-US"/>
        </w:rPr>
        <w:t>一周工作</w:t>
      </w:r>
      <w:r>
        <w:rPr>
          <w:lang w:val="en-US"/>
        </w:rPr>
        <w:t>44</w:t>
      </w:r>
      <w:r>
        <w:rPr>
          <w:rFonts w:hint="eastAsia"/>
          <w:lang w:val="en-US"/>
        </w:rPr>
        <w:t>小时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福利待遇：</w:t>
      </w:r>
    </w:p>
    <w:p w:rsidR="002815D6" w:rsidRDefault="002815D6">
      <w:pPr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周休</w:t>
      </w:r>
      <w:r>
        <w:rPr>
          <w:lang w:val="en-US"/>
        </w:rPr>
        <w:t>2</w:t>
      </w:r>
      <w:r>
        <w:rPr>
          <w:rFonts w:hint="eastAsia"/>
          <w:lang w:val="en-US"/>
        </w:rPr>
        <w:t>天</w:t>
      </w:r>
    </w:p>
    <w:p w:rsidR="002815D6" w:rsidRDefault="002815D6">
      <w:pPr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超时算加班，加班</w:t>
      </w:r>
      <w:r>
        <w:rPr>
          <w:lang w:val="en-US"/>
        </w:rPr>
        <w:t>1.5</w:t>
      </w:r>
    </w:p>
    <w:p w:rsidR="002815D6" w:rsidRDefault="002815D6">
      <w:pPr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工作职责：</w:t>
      </w:r>
      <w:r>
        <w:rPr>
          <w:rFonts w:hint="eastAsia"/>
          <w:lang w:val="en-US"/>
        </w:rPr>
        <w:t>搬运货品，生产操作，包装打扫等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学历不限，态度好，肯吃苦，服从安排，有工厂经验优先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备注：雇主是一家大型化工公司，成立有</w:t>
      </w:r>
      <w:r>
        <w:rPr>
          <w:lang w:val="en-US"/>
        </w:rPr>
        <w:t>30</w:t>
      </w:r>
      <w:r>
        <w:rPr>
          <w:rFonts w:hint="eastAsia"/>
          <w:lang w:val="en-US"/>
        </w:rPr>
        <w:t>多年的历史，被政府授予杰出创业奖，有生产</w:t>
      </w:r>
      <w:r>
        <w:rPr>
          <w:lang w:val="en-US"/>
        </w:rPr>
        <w:t>50</w:t>
      </w:r>
      <w:r>
        <w:rPr>
          <w:rFonts w:hint="eastAsia"/>
          <w:lang w:val="en-US"/>
        </w:rPr>
        <w:t>多型商务，发展空间大，地址靠近裕廊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目前现有工人综合薪水在</w:t>
      </w:r>
      <w:r>
        <w:rPr>
          <w:lang w:val="en-US"/>
        </w:rPr>
        <w:t>1300-1600</w:t>
      </w:r>
      <w:r>
        <w:rPr>
          <w:rFonts w:hint="eastAsia"/>
          <w:lang w:val="en-US"/>
        </w:rPr>
        <w:t>左右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28/2-AJX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/>
          <w:b/>
          <w:bCs/>
          <w:lang w:val="en-US"/>
        </w:rPr>
        <w:t>WP1</w:t>
      </w:r>
      <w:r>
        <w:rPr>
          <w:rFonts w:ascii="宋体" w:hAnsi="宋体" w:cs="宋体" w:hint="eastAsia"/>
          <w:b/>
          <w:bCs/>
          <w:lang w:val="en-US"/>
        </w:rPr>
        <w:t>钣金维修兼喷漆工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1400</w:t>
      </w:r>
      <w:r>
        <w:rPr>
          <w:rFonts w:ascii="宋体" w:hAnsi="宋体" w:cs="宋体" w:hint="eastAsia"/>
          <w:lang w:val="en-US"/>
        </w:rPr>
        <w:t>（经验好薪水可以谈），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，有额外销售提成，工作时间上午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点，周休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天，超时算加班，加班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雇主公司经营汽车维修公司，要求雇员有钣金维修经验，态度好，服从安排。地址靠近兀兰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27/2-AJJ-WP1-</w:t>
      </w:r>
      <w:r>
        <w:rPr>
          <w:rFonts w:ascii="宋体" w:hAnsi="宋体" w:cs="宋体" w:hint="eastAsia"/>
          <w:b/>
          <w:bCs/>
          <w:lang w:val="en-US"/>
        </w:rPr>
        <w:t>手控铣床工，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1100-1300</w:t>
      </w:r>
      <w:r>
        <w:rPr>
          <w:rFonts w:ascii="宋体" w:hAnsi="宋体" w:cs="宋体" w:hint="eastAsia"/>
          <w:lang w:val="en-US"/>
        </w:rPr>
        <w:t>（根据经验而定，</w:t>
      </w:r>
      <w:r>
        <w:rPr>
          <w:rFonts w:ascii="宋体" w:hAnsi="宋体" w:cs="宋体"/>
          <w:lang w:val="en-US"/>
        </w:rPr>
        <w:t xml:space="preserve"> </w:t>
      </w:r>
      <w:r>
        <w:rPr>
          <w:rFonts w:ascii="宋体" w:hAnsi="宋体" w:cs="宋体" w:hint="eastAsia"/>
          <w:lang w:val="en-US"/>
        </w:rPr>
        <w:t>技术好薪水可以谈），住补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，工作时间一周工作</w:t>
      </w:r>
      <w:r>
        <w:rPr>
          <w:rFonts w:ascii="宋体" w:hAnsi="宋体" w:cs="宋体"/>
          <w:lang w:val="en-US"/>
        </w:rPr>
        <w:t>44</w:t>
      </w:r>
      <w:r>
        <w:rPr>
          <w:rFonts w:ascii="宋体" w:hAnsi="宋体" w:cs="宋体" w:hint="eastAsia"/>
          <w:lang w:val="en-US"/>
        </w:rPr>
        <w:t>小时，周休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天。超时算加班，加班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；雇主公司是机械公司，要求雇员会操作手控铣床的工作经验，能够独立操作，态度好，不计较。地址靠近裕廊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27/2-AJJ-WP1-</w:t>
      </w:r>
      <w:r>
        <w:rPr>
          <w:rFonts w:hint="eastAsia"/>
          <w:b/>
          <w:bCs/>
          <w:lang w:val="en-US"/>
        </w:rPr>
        <w:t>手控车床</w:t>
      </w:r>
      <w:r>
        <w:rPr>
          <w:rFonts w:hint="eastAsia"/>
          <w:lang w:val="en-US"/>
        </w:rPr>
        <w:t>，薪水</w:t>
      </w:r>
      <w:r>
        <w:rPr>
          <w:lang w:val="en-US"/>
        </w:rPr>
        <w:t>1200</w:t>
      </w:r>
      <w:r>
        <w:rPr>
          <w:rFonts w:hint="eastAsia"/>
          <w:lang w:val="en-US"/>
        </w:rPr>
        <w:t>，（有焊工经验好薪水可以谈）住补</w:t>
      </w:r>
      <w:r>
        <w:rPr>
          <w:lang w:val="en-US"/>
        </w:rPr>
        <w:t>200</w:t>
      </w:r>
      <w:r>
        <w:rPr>
          <w:rFonts w:hint="eastAsia"/>
          <w:lang w:val="en-US"/>
        </w:rPr>
        <w:t>，勤工奖</w:t>
      </w:r>
      <w:r>
        <w:rPr>
          <w:lang w:val="en-US"/>
        </w:rPr>
        <w:t>50</w:t>
      </w:r>
      <w:r>
        <w:rPr>
          <w:rFonts w:hint="eastAsia"/>
          <w:lang w:val="en-US"/>
        </w:rPr>
        <w:t>，工作时间是周一至周五上午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6</w:t>
      </w:r>
      <w:r>
        <w:rPr>
          <w:rFonts w:hint="eastAsia"/>
          <w:lang w:val="en-US"/>
        </w:rPr>
        <w:t>点，周休</w:t>
      </w:r>
      <w:r>
        <w:rPr>
          <w:lang w:val="en-US"/>
        </w:rPr>
        <w:t>2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，周日和公共假期</w:t>
      </w:r>
      <w:r>
        <w:rPr>
          <w:lang w:val="en-US"/>
        </w:rPr>
        <w:t>2.0</w:t>
      </w:r>
      <w:r>
        <w:rPr>
          <w:rFonts w:hint="eastAsia"/>
          <w:lang w:val="en-US"/>
        </w:rPr>
        <w:t>，雇主是机械公司，要求工人有手控车床的经验，态度好，服从安排，地址靠近裕廊</w:t>
      </w:r>
    </w:p>
    <w:p w:rsidR="002815D6" w:rsidRDefault="002815D6">
      <w:pPr>
        <w:rPr>
          <w:rFonts w:ascii="宋体" w:cs="宋体"/>
          <w:lang w:val="en-US"/>
        </w:rPr>
      </w:pPr>
    </w:p>
    <w:bookmarkEnd w:id="19"/>
    <w:p w:rsidR="002815D6" w:rsidRDefault="002815D6">
      <w:pPr>
        <w:rPr>
          <w:b/>
          <w:bCs/>
          <w:lang w:val="en-US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汽车维修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color w:val="FF0000"/>
          <w:sz w:val="48"/>
          <w:szCs w:val="48"/>
          <w:highlight w:val="darkBlue"/>
          <w:lang w:val="en-US"/>
        </w:rPr>
        <w:tab/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喷漆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钣金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机械工</w:t>
      </w:r>
      <w:r>
        <w:rPr>
          <w:color w:val="FF0000"/>
          <w:sz w:val="48"/>
          <w:szCs w:val="48"/>
          <w:highlight w:val="darkBlue"/>
          <w:lang w:val="en-US"/>
        </w:rPr>
        <w:t xml:space="preserve">     </w:t>
      </w:r>
      <w:bookmarkStart w:id="23" w:name="OLE_LINK2"/>
    </w:p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r>
        <w:rPr>
          <w:b/>
          <w:bCs/>
          <w:lang w:val="en-US"/>
        </w:rPr>
        <w:t>5/2-AJX-WP2-</w:t>
      </w:r>
      <w:r>
        <w:rPr>
          <w:rFonts w:hint="eastAsia"/>
          <w:b/>
          <w:bCs/>
          <w:lang w:val="en-US"/>
        </w:rPr>
        <w:t>汽车维修工</w:t>
      </w:r>
      <w:r>
        <w:rPr>
          <w:rFonts w:hint="eastAsia"/>
          <w:lang w:val="en-US"/>
        </w:rPr>
        <w:t>，薪水</w:t>
      </w:r>
      <w:r>
        <w:rPr>
          <w:lang w:val="en-US"/>
        </w:rPr>
        <w:t>1400</w:t>
      </w:r>
      <w:r>
        <w:rPr>
          <w:rFonts w:hint="eastAsia"/>
          <w:lang w:val="en-US"/>
        </w:rPr>
        <w:t>，提供住，工作时间周一到周五上午</w:t>
      </w:r>
      <w:r>
        <w:rPr>
          <w:lang w:val="en-US"/>
        </w:rPr>
        <w:t>9</w:t>
      </w:r>
      <w:r>
        <w:rPr>
          <w:rFonts w:hint="eastAsia"/>
          <w:lang w:val="en-US"/>
        </w:rPr>
        <w:t>点到下午</w:t>
      </w:r>
      <w:r>
        <w:rPr>
          <w:lang w:val="en-US"/>
        </w:rPr>
        <w:t>6</w:t>
      </w:r>
      <w:r>
        <w:rPr>
          <w:rFonts w:hint="eastAsia"/>
          <w:lang w:val="en-US"/>
        </w:rPr>
        <w:t>点，周六上午</w:t>
      </w:r>
      <w:r>
        <w:rPr>
          <w:lang w:val="en-US"/>
        </w:rPr>
        <w:t>9</w:t>
      </w:r>
      <w:r>
        <w:rPr>
          <w:rFonts w:hint="eastAsia"/>
          <w:lang w:val="en-US"/>
        </w:rPr>
        <w:t>点半到下午</w:t>
      </w:r>
      <w:r>
        <w:rPr>
          <w:lang w:val="en-US"/>
        </w:rPr>
        <w:t>4</w:t>
      </w:r>
      <w:r>
        <w:rPr>
          <w:rFonts w:hint="eastAsia"/>
          <w:lang w:val="en-US"/>
        </w:rPr>
        <w:t>点半。周休</w:t>
      </w:r>
      <w:r>
        <w:rPr>
          <w:lang w:val="en-US"/>
        </w:rPr>
        <w:t>1</w:t>
      </w:r>
      <w:r>
        <w:rPr>
          <w:rFonts w:hint="eastAsia"/>
          <w:lang w:val="en-US"/>
        </w:rPr>
        <w:t>天半，超时算加班，加班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，周日和公共假期</w:t>
      </w:r>
      <w:r>
        <w:rPr>
          <w:lang w:val="en-US"/>
        </w:rPr>
        <w:t>2.0</w:t>
      </w:r>
      <w:r>
        <w:rPr>
          <w:rFonts w:hint="eastAsia"/>
          <w:lang w:val="en-US"/>
        </w:rPr>
        <w:t>，雇主是经验汽车维修，轮胎生产及维修的公司，已有</w:t>
      </w:r>
      <w:r>
        <w:rPr>
          <w:lang w:val="en-US"/>
        </w:rPr>
        <w:t>60</w:t>
      </w:r>
      <w:r>
        <w:rPr>
          <w:rFonts w:hint="eastAsia"/>
          <w:lang w:val="en-US"/>
        </w:rPr>
        <w:t>年的资历。工人主要负责汽车维修，检测及维护的工作，要求有</w:t>
      </w:r>
      <w:r>
        <w:rPr>
          <w:lang w:val="en-US"/>
        </w:rPr>
        <w:t>5</w:t>
      </w:r>
      <w:r>
        <w:rPr>
          <w:rFonts w:hint="eastAsia"/>
          <w:lang w:val="en-US"/>
        </w:rPr>
        <w:t>年以上经验，态度好，服从安排。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地址靠近兀兰</w:t>
      </w:r>
    </w:p>
    <w:p w:rsidR="002815D6" w:rsidRDefault="002815D6">
      <w:pPr>
        <w:rPr>
          <w:b/>
          <w:bCs/>
          <w:lang w:val="en-US"/>
        </w:rPr>
      </w:pPr>
      <w:bookmarkStart w:id="24" w:name="OLE_LINK20"/>
    </w:p>
    <w:p w:rsidR="002815D6" w:rsidRDefault="002815D6"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hAnsi="宋体" w:cs="宋体"/>
          <w:b/>
          <w:bCs/>
          <w:lang w:val="en-US"/>
        </w:rPr>
        <w:t>-AJX-WP1-</w:t>
      </w:r>
      <w:r>
        <w:rPr>
          <w:rFonts w:ascii="宋体" w:hAnsi="宋体" w:cs="宋体" w:hint="eastAsia"/>
          <w:b/>
          <w:bCs/>
          <w:lang w:val="en-US"/>
        </w:rPr>
        <w:t>大型连锁汽车修休店招聘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职位：</w:t>
      </w:r>
      <w:r>
        <w:rPr>
          <w:rFonts w:ascii="宋体" w:hAnsi="宋体" w:cs="宋体" w:hint="eastAsia"/>
          <w:lang w:val="en-US"/>
        </w:rPr>
        <w:t>轮胎维修学徒工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薪水待遇：</w:t>
      </w:r>
      <w:r>
        <w:rPr>
          <w:rFonts w:ascii="宋体" w:hAnsi="宋体" w:cs="宋体"/>
          <w:lang w:val="en-US"/>
        </w:rPr>
        <w:t>900-1000</w:t>
      </w:r>
      <w:r>
        <w:rPr>
          <w:rFonts w:ascii="宋体" w:hAnsi="宋体" w:cs="宋体" w:hint="eastAsia"/>
          <w:lang w:val="en-US"/>
        </w:rPr>
        <w:t>（根据经验而定），提供住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工作时间</w:t>
      </w:r>
      <w:r>
        <w:rPr>
          <w:rFonts w:ascii="宋体" w:hAnsi="宋体" w:cs="宋体"/>
          <w:b/>
          <w:bCs/>
          <w:lang w:val="en-US"/>
        </w:rPr>
        <w:t>:</w:t>
      </w:r>
      <w:r>
        <w:rPr>
          <w:rFonts w:ascii="宋体" w:hAnsi="宋体" w:cs="宋体" w:hint="eastAsia"/>
          <w:lang w:val="en-US"/>
        </w:rPr>
        <w:t>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点，（包括吃饭时间）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福利待遇：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1.</w:t>
      </w:r>
      <w:r>
        <w:rPr>
          <w:rFonts w:ascii="宋体" w:hAnsi="宋体" w:cs="宋体" w:hint="eastAsia"/>
          <w:lang w:val="en-US"/>
        </w:rPr>
        <w:t>超时算加班，加班按</w:t>
      </w:r>
      <w:r>
        <w:rPr>
          <w:rFonts w:ascii="宋体" w:hAnsi="宋体" w:cs="宋体"/>
          <w:lang w:val="en-US"/>
        </w:rPr>
        <w:t>3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小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2.</w:t>
      </w:r>
      <w:r>
        <w:rPr>
          <w:rFonts w:ascii="宋体" w:hAnsi="宋体" w:cs="宋体" w:hint="eastAsia"/>
          <w:lang w:val="en-US"/>
        </w:rPr>
        <w:t>休息天加班的是按</w:t>
      </w:r>
      <w:r>
        <w:rPr>
          <w:rFonts w:ascii="宋体" w:hAnsi="宋体" w:cs="宋体"/>
          <w:lang w:val="en-US"/>
        </w:rPr>
        <w:t>30</w:t>
      </w:r>
      <w:r>
        <w:rPr>
          <w:rFonts w:ascii="宋体" w:hAnsi="宋体" w:cs="宋体" w:hint="eastAsia"/>
          <w:lang w:val="en-US"/>
        </w:rPr>
        <w:t>新币一天计算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3.</w:t>
      </w:r>
      <w:r>
        <w:rPr>
          <w:rFonts w:ascii="宋体" w:hAnsi="宋体" w:cs="宋体" w:hint="eastAsia"/>
          <w:lang w:val="en-US"/>
        </w:rPr>
        <w:t>试用期过后享有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4.</w:t>
      </w:r>
      <w:r>
        <w:rPr>
          <w:rFonts w:ascii="宋体" w:hAnsi="宋体" w:cs="宋体" w:hint="eastAsia"/>
          <w:lang w:val="en-US"/>
        </w:rPr>
        <w:t>学会技术后有加薪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5.</w:t>
      </w:r>
      <w:r>
        <w:rPr>
          <w:rFonts w:ascii="宋体" w:hAnsi="宋体" w:cs="宋体" w:hint="eastAsia"/>
          <w:lang w:val="en-US"/>
        </w:rPr>
        <w:t>雇主会培训工人的技术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6.</w:t>
      </w:r>
      <w:r>
        <w:rPr>
          <w:rFonts w:ascii="宋体" w:hAnsi="宋体" w:cs="宋体" w:hint="eastAsia"/>
          <w:lang w:val="en-US"/>
        </w:rPr>
        <w:t>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基本要求：</w:t>
      </w:r>
      <w:r>
        <w:rPr>
          <w:rFonts w:ascii="宋体" w:hAnsi="宋体" w:cs="宋体" w:hint="eastAsia"/>
          <w:lang w:val="en-US"/>
        </w:rPr>
        <w:t>学历不限，有修补轮胎的经验优先录取，态度好，不计较，愿意学习，服从安排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备注：</w:t>
      </w:r>
      <w:r>
        <w:rPr>
          <w:rFonts w:ascii="宋体" w:hAnsi="宋体" w:cs="宋体" w:hint="eastAsia"/>
          <w:lang w:val="en-US"/>
        </w:rPr>
        <w:t>雇主有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家连锁店面，有中国员工，福利待遇好，地址靠近兀兰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b/>
          <w:bCs/>
          <w:lang w:val="en-US"/>
        </w:rPr>
      </w:pPr>
      <w:r>
        <w:rPr>
          <w:b/>
          <w:bCs/>
          <w:lang w:val="en-US"/>
        </w:rPr>
        <w:t>24/1 AJJ-WP1-</w:t>
      </w:r>
      <w:r>
        <w:rPr>
          <w:rFonts w:hint="eastAsia"/>
          <w:b/>
          <w:bCs/>
          <w:lang w:val="en-US"/>
        </w:rPr>
        <w:t>新加坡重型机械运输公司招聘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维修工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薪水待遇：</w:t>
      </w:r>
      <w:r>
        <w:rPr>
          <w:rFonts w:hint="eastAsia"/>
          <w:lang w:val="en-US"/>
        </w:rPr>
        <w:t>薪水</w:t>
      </w:r>
      <w:r>
        <w:rPr>
          <w:lang w:val="en-US"/>
        </w:rPr>
        <w:t xml:space="preserve">1500  </w:t>
      </w:r>
      <w:r>
        <w:rPr>
          <w:rFonts w:hint="eastAsia"/>
          <w:lang w:val="en-US"/>
        </w:rPr>
        <w:t>（经验好薪水可以谈）住补</w:t>
      </w:r>
      <w:r>
        <w:rPr>
          <w:lang w:val="en-US"/>
        </w:rPr>
        <w:t xml:space="preserve">200  </w:t>
      </w:r>
      <w:r>
        <w:rPr>
          <w:rFonts w:hint="eastAsia"/>
          <w:lang w:val="en-US"/>
        </w:rPr>
        <w:t>全勤奖</w:t>
      </w:r>
      <w:r>
        <w:rPr>
          <w:lang w:val="en-US"/>
        </w:rPr>
        <w:t>80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工作时间：</w:t>
      </w:r>
      <w:r>
        <w:rPr>
          <w:rFonts w:hint="eastAsia"/>
          <w:lang w:val="en-US"/>
        </w:rPr>
        <w:t>上午</w:t>
      </w:r>
      <w:r>
        <w:rPr>
          <w:lang w:val="en-US"/>
        </w:rPr>
        <w:t>7</w:t>
      </w:r>
      <w:r>
        <w:rPr>
          <w:rFonts w:hint="eastAsia"/>
          <w:lang w:val="en-US"/>
        </w:rPr>
        <w:t>点半到下午</w:t>
      </w:r>
      <w:r>
        <w:rPr>
          <w:lang w:val="en-US"/>
        </w:rPr>
        <w:t>3</w:t>
      </w:r>
      <w:r>
        <w:rPr>
          <w:rFonts w:hint="eastAsia"/>
          <w:lang w:val="en-US"/>
        </w:rPr>
        <w:t>点半或者上午</w:t>
      </w:r>
      <w:r>
        <w:rPr>
          <w:lang w:val="en-US"/>
        </w:rPr>
        <w:t>7</w:t>
      </w:r>
      <w:r>
        <w:rPr>
          <w:rFonts w:hint="eastAsia"/>
          <w:lang w:val="en-US"/>
        </w:rPr>
        <w:t>点半到下午</w:t>
      </w:r>
      <w:r>
        <w:rPr>
          <w:lang w:val="en-US"/>
        </w:rPr>
        <w:t>5</w:t>
      </w:r>
      <w:r>
        <w:rPr>
          <w:rFonts w:hint="eastAsia"/>
          <w:lang w:val="en-US"/>
        </w:rPr>
        <w:t>点，轮班制</w:t>
      </w: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福利待遇：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试用期后表现好有加薪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周休一天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试用期后享有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</w:t>
      </w:r>
      <w:r>
        <w:rPr>
          <w:lang w:val="en-US"/>
        </w:rPr>
        <w:t>14</w:t>
      </w:r>
      <w:r>
        <w:rPr>
          <w:rFonts w:hint="eastAsia"/>
          <w:lang w:val="en-US"/>
        </w:rPr>
        <w:t>天病假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。周日和公共假期加班</w:t>
      </w:r>
      <w:r>
        <w:rPr>
          <w:lang w:val="en-US"/>
        </w:rPr>
        <w:t>2.0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每一个有生产效率奖</w:t>
      </w:r>
      <w:r>
        <w:rPr>
          <w:lang w:val="en-US"/>
        </w:rPr>
        <w:t>200-1000</w:t>
      </w:r>
      <w:r>
        <w:rPr>
          <w:rFonts w:hint="eastAsia"/>
          <w:lang w:val="en-US"/>
        </w:rPr>
        <w:t>左右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医疗补贴</w:t>
      </w:r>
      <w:r>
        <w:rPr>
          <w:lang w:val="en-US"/>
        </w:rPr>
        <w:t>500</w:t>
      </w:r>
      <w:r>
        <w:rPr>
          <w:rFonts w:hint="eastAsia"/>
          <w:lang w:val="en-US"/>
        </w:rPr>
        <w:t>新币</w:t>
      </w:r>
      <w:r>
        <w:rPr>
          <w:lang w:val="en-US"/>
        </w:rPr>
        <w:t>/</w:t>
      </w:r>
      <w:r>
        <w:rPr>
          <w:rFonts w:hint="eastAsia"/>
          <w:lang w:val="en-US"/>
        </w:rPr>
        <w:t>年</w:t>
      </w:r>
    </w:p>
    <w:p w:rsidR="002815D6" w:rsidRDefault="002815D6">
      <w:pPr>
        <w:numPr>
          <w:ilvl w:val="0"/>
          <w:numId w:val="6"/>
        </w:numPr>
        <w:rPr>
          <w:lang w:val="en-US"/>
        </w:rPr>
      </w:pPr>
      <w:r>
        <w:rPr>
          <w:rFonts w:hint="eastAsia"/>
          <w:lang w:val="en-US"/>
        </w:rPr>
        <w:t>态度好，做工积极，和同事相处好，服从安排有而外奖励</w:t>
      </w:r>
      <w:r>
        <w:rPr>
          <w:lang w:val="en-US"/>
        </w:rPr>
        <w:t>100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学历不限，会英文交流，有重型机械维修经验，会叉车或起重机的维修，态度好，服从安排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备注：</w:t>
      </w:r>
      <w:r>
        <w:rPr>
          <w:rFonts w:hint="eastAsia"/>
          <w:lang w:val="en-US"/>
        </w:rPr>
        <w:t>雇主是新加坡重型机械运输公司，交涉多个产业，还有海上货物和海上装卸等服务，待遇好，有发展和提升空间，地址靠近裕廊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目前现有工人综合薪水</w:t>
      </w:r>
      <w:r>
        <w:rPr>
          <w:lang w:val="en-US"/>
        </w:rPr>
        <w:t>2500-3000</w:t>
      </w:r>
      <w:r>
        <w:rPr>
          <w:rFonts w:hint="eastAsia"/>
          <w:lang w:val="en-US"/>
        </w:rPr>
        <w:t>左右可供参考</w:t>
      </w:r>
      <w:bookmarkEnd w:id="24"/>
    </w:p>
    <w:p w:rsidR="002815D6" w:rsidRDefault="002815D6">
      <w:pPr>
        <w:rPr>
          <w:lang w:val="en-US"/>
        </w:rPr>
      </w:pPr>
    </w:p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r>
        <w:rPr>
          <w:rFonts w:hint="eastAsia"/>
          <w:b/>
          <w:bCs/>
          <w:lang w:val="en-US"/>
        </w:rPr>
        <w:t>综合</w:t>
      </w:r>
      <w:r>
        <w:rPr>
          <w:b/>
          <w:bCs/>
          <w:lang w:val="en-US"/>
        </w:rPr>
        <w:t>1700-1900</w:t>
      </w:r>
      <w:r>
        <w:rPr>
          <w:rFonts w:hint="eastAsia"/>
          <w:b/>
          <w:bCs/>
          <w:lang w:val="en-US"/>
        </w:rPr>
        <w:t>左右</w:t>
      </w:r>
      <w:r>
        <w:rPr>
          <w:b/>
          <w:bCs/>
          <w:lang w:val="en-US"/>
        </w:rPr>
        <w:t>-9/2-AJT-WP1</w:t>
      </w:r>
      <w:r>
        <w:rPr>
          <w:rFonts w:hint="eastAsia"/>
          <w:b/>
          <w:bCs/>
          <w:lang w:val="en-US"/>
        </w:rPr>
        <w:t>汽车修理学徒工，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薪水</w:t>
      </w:r>
      <w:r>
        <w:rPr>
          <w:lang w:val="en-US"/>
        </w:rPr>
        <w:t>1000</w:t>
      </w:r>
      <w:r>
        <w:rPr>
          <w:rFonts w:hint="eastAsia"/>
          <w:lang w:val="en-US"/>
        </w:rPr>
        <w:t>，提供住，工作时间上午</w:t>
      </w:r>
      <w:r>
        <w:rPr>
          <w:lang w:val="en-US"/>
        </w:rPr>
        <w:t>9</w:t>
      </w:r>
      <w:r>
        <w:rPr>
          <w:rFonts w:hint="eastAsia"/>
          <w:lang w:val="en-US"/>
        </w:rPr>
        <w:t>点到下午</w:t>
      </w:r>
      <w:r>
        <w:rPr>
          <w:lang w:val="en-US"/>
        </w:rPr>
        <w:t>6</w:t>
      </w:r>
      <w:r>
        <w:rPr>
          <w:rFonts w:hint="eastAsia"/>
          <w:lang w:val="en-US"/>
        </w:rPr>
        <w:t>点半，周休上午</w:t>
      </w:r>
      <w:r>
        <w:rPr>
          <w:lang w:val="en-US"/>
        </w:rPr>
        <w:t>9</w:t>
      </w:r>
      <w:r>
        <w:rPr>
          <w:rFonts w:hint="eastAsia"/>
          <w:lang w:val="en-US"/>
        </w:rPr>
        <w:t>点到下午</w:t>
      </w:r>
      <w:r>
        <w:rPr>
          <w:lang w:val="en-US"/>
        </w:rPr>
        <w:t>1</w:t>
      </w:r>
      <w:r>
        <w:rPr>
          <w:rFonts w:hint="eastAsia"/>
          <w:lang w:val="en-US"/>
        </w:rPr>
        <w:t>点。超时算加班，加班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，周日和公共假期</w:t>
      </w:r>
      <w:r>
        <w:rPr>
          <w:lang w:val="en-US"/>
        </w:rPr>
        <w:t>2.0.</w:t>
      </w:r>
      <w:r>
        <w:rPr>
          <w:rFonts w:hint="eastAsia"/>
          <w:lang w:val="en-US"/>
        </w:rPr>
        <w:t>雇主是汽车修理公司，加班多。要求工人有汽车维修专业及相关经验。愿意学习，态度好，雇主可提供培训。地址靠近友诺士</w:t>
      </w:r>
    </w:p>
    <w:p w:rsidR="002815D6" w:rsidRDefault="002815D6">
      <w:pPr>
        <w:rPr>
          <w:b/>
          <w:bCs/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11/1 AJJ-WP1</w:t>
      </w:r>
      <w:r>
        <w:rPr>
          <w:rFonts w:hint="eastAsia"/>
          <w:b/>
          <w:bCs/>
          <w:lang w:val="en-US"/>
        </w:rPr>
        <w:t>汽车机械配件</w:t>
      </w:r>
      <w:r>
        <w:rPr>
          <w:rFonts w:hint="eastAsia"/>
          <w:lang w:val="en-US"/>
        </w:rPr>
        <w:t>工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，薪水</w:t>
      </w:r>
      <w:r>
        <w:rPr>
          <w:lang w:val="en-US"/>
        </w:rPr>
        <w:t>1500</w:t>
      </w:r>
      <w:r>
        <w:rPr>
          <w:rFonts w:hint="eastAsia"/>
          <w:lang w:val="en-US"/>
        </w:rPr>
        <w:t>，提供住，工作时间周一至周六上午</w:t>
      </w:r>
      <w:r>
        <w:rPr>
          <w:lang w:val="en-US"/>
        </w:rPr>
        <w:t>9</w:t>
      </w:r>
      <w:r>
        <w:rPr>
          <w:rFonts w:hint="eastAsia"/>
          <w:lang w:val="en-US"/>
        </w:rPr>
        <w:t>点半到下午</w:t>
      </w:r>
      <w:r>
        <w:rPr>
          <w:lang w:val="en-US"/>
        </w:rPr>
        <w:t>7</w:t>
      </w:r>
      <w:r>
        <w:rPr>
          <w:rFonts w:hint="eastAsia"/>
          <w:lang w:val="en-US"/>
        </w:rPr>
        <w:t>点半，超时算加班，加班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。雇主是做汽车美容和安装配件的公司，工人主要负责安装汽车空调，配件，音响，窗纱，维修汽车电路及贴膜等，要求</w:t>
      </w:r>
      <w:r>
        <w:rPr>
          <w:rFonts w:ascii="宋体" w:hAnsi="宋体" w:cs="宋体" w:hint="eastAsia"/>
          <w:lang w:val="en-US"/>
        </w:rPr>
        <w:t>不计较，态度好，肯吃苦，服从安排</w:t>
      </w:r>
      <w:r>
        <w:rPr>
          <w:rFonts w:hint="eastAsia"/>
          <w:lang w:val="en-US"/>
        </w:rPr>
        <w:t>，地址靠近樟宜</w:t>
      </w:r>
      <w:r>
        <w:rPr>
          <w:lang w:val="en-US"/>
        </w:rPr>
        <w:t xml:space="preserve"> </w:t>
      </w:r>
      <w:bookmarkEnd w:id="23"/>
    </w:p>
    <w:p w:rsidR="002815D6" w:rsidRDefault="002815D6">
      <w:pPr>
        <w:rPr>
          <w:lang w:val="en-US"/>
        </w:rPr>
      </w:pPr>
    </w:p>
    <w:p w:rsidR="002815D6" w:rsidRDefault="002815D6">
      <w:r>
        <w:rPr>
          <w:rFonts w:ascii="宋体" w:hAnsi="宋体" w:cs="宋体"/>
          <w:b/>
          <w:bCs/>
          <w:lang w:val="en-US"/>
        </w:rPr>
        <w:t>22/12 AJJ-WP1</w:t>
      </w:r>
      <w:r>
        <w:rPr>
          <w:rFonts w:ascii="宋体" w:hAnsi="宋体" w:cs="宋体" w:hint="eastAsia"/>
          <w:b/>
          <w:bCs/>
          <w:lang w:val="en-US"/>
        </w:rPr>
        <w:t>汽车喷漆工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1200-1400</w:t>
      </w:r>
      <w:r>
        <w:rPr>
          <w:rFonts w:ascii="宋体" w:hAnsi="宋体" w:cs="宋体" w:hint="eastAsia"/>
          <w:lang w:val="en-US"/>
        </w:rPr>
        <w:t>（根据经验而定）住补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，工作时间一天工作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小时，周休一天，雇主是汽车维修公司，工人主要负责汽车喷漆等工作，要求态度好，不计较，愿意学习，服从安排，地址靠近兀兰</w:t>
      </w:r>
    </w:p>
    <w:p w:rsidR="002815D6" w:rsidRDefault="002815D6">
      <w:pPr>
        <w:rPr>
          <w:b/>
          <w:bCs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/>
          <w:b/>
          <w:bCs/>
          <w:lang w:val="en-US"/>
        </w:rPr>
        <w:t>22/12 AJJ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/>
          <w:b/>
          <w:bCs/>
          <w:lang w:val="en-US"/>
        </w:rPr>
        <w:t>WP1</w:t>
      </w:r>
      <w:r>
        <w:rPr>
          <w:rFonts w:ascii="宋体" w:hAnsi="宋体" w:cs="宋体" w:hint="eastAsia"/>
          <w:b/>
          <w:bCs/>
          <w:lang w:val="en-US"/>
        </w:rPr>
        <w:t>汽车维修工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1200-1400</w:t>
      </w:r>
      <w:r>
        <w:rPr>
          <w:rFonts w:ascii="宋体" w:hAnsi="宋体" w:cs="宋体" w:hint="eastAsia"/>
          <w:lang w:val="en-US"/>
        </w:rPr>
        <w:t>（根据经验而定）住补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，工作时间一天工作</w:t>
      </w:r>
      <w:r>
        <w:rPr>
          <w:rFonts w:ascii="宋体" w:hAnsi="宋体" w:cs="宋体"/>
          <w:lang w:val="en-US"/>
        </w:rPr>
        <w:t>10</w:t>
      </w:r>
      <w:r>
        <w:rPr>
          <w:rFonts w:ascii="宋体" w:hAnsi="宋体" w:cs="宋体" w:hint="eastAsia"/>
          <w:lang w:val="en-US"/>
        </w:rPr>
        <w:t>小时，周休一天，雇主是汽车维修公司，工人主要负责汽车维修，检查故障等工作，要求态度好，不计较，愿意学习，服从安排，地址靠近兀兰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r>
        <w:rPr>
          <w:rFonts w:ascii="宋体" w:hAnsi="宋体" w:cs="宋体"/>
          <w:b/>
          <w:bCs/>
          <w:lang w:val="en-US"/>
        </w:rPr>
        <w:t>AJJ</w:t>
      </w:r>
      <w:r>
        <w:rPr>
          <w:b/>
          <w:bCs/>
          <w:color w:val="000000"/>
        </w:rPr>
        <w:t>-WP1-</w:t>
      </w:r>
      <w:r>
        <w:rPr>
          <w:rFonts w:hint="eastAsia"/>
          <w:b/>
          <w:bCs/>
          <w:color w:val="000000"/>
        </w:rPr>
        <w:t>维修工，薪水</w:t>
      </w:r>
      <w:r>
        <w:rPr>
          <w:b/>
          <w:bCs/>
          <w:color w:val="000000"/>
        </w:rPr>
        <w:t>1400</w:t>
      </w:r>
      <w:r>
        <w:rPr>
          <w:rFonts w:hint="eastAsia"/>
          <w:b/>
          <w:bCs/>
          <w:color w:val="000000"/>
        </w:rPr>
        <w:t>，住补</w:t>
      </w:r>
      <w:r>
        <w:rPr>
          <w:b/>
          <w:bCs/>
          <w:color w:val="000000"/>
        </w:rPr>
        <w:t>200.</w:t>
      </w:r>
      <w:r>
        <w:rPr>
          <w:rFonts w:hint="eastAsia"/>
        </w:rPr>
        <w:t>工作时间周一至周六</w:t>
      </w:r>
      <w:r>
        <w:t>9</w:t>
      </w:r>
      <w:r>
        <w:rPr>
          <w:rFonts w:hint="eastAsia"/>
        </w:rPr>
        <w:t>点到</w:t>
      </w:r>
      <w:r>
        <w:t>6</w:t>
      </w:r>
      <w:r>
        <w:rPr>
          <w:rFonts w:hint="eastAsia"/>
        </w:rPr>
        <w:t>点。周休</w:t>
      </w:r>
      <w:r>
        <w:t>1</w:t>
      </w:r>
      <w:r>
        <w:rPr>
          <w:rFonts w:hint="eastAsia"/>
        </w:rPr>
        <w:t>天，超时算加班，加班</w:t>
      </w:r>
      <w:r>
        <w:t>1.5.</w:t>
      </w:r>
      <w:r>
        <w:rPr>
          <w:rFonts w:hint="eastAsia"/>
          <w:b/>
          <w:bCs/>
        </w:rPr>
        <w:t>技术好加班多</w:t>
      </w:r>
      <w:r>
        <w:rPr>
          <w:rFonts w:hint="eastAsia"/>
        </w:rPr>
        <w:t>。雇主公司是销售厨房用具的，要求工人有厨房电器维修经验。工积极主动，反应灵活，态度好，不计较。工作地址靠近兀兰。</w:t>
      </w:r>
    </w:p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技术工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木工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焊工</w:t>
      </w:r>
      <w:r>
        <w:rPr>
          <w:color w:val="FF0000"/>
          <w:sz w:val="48"/>
          <w:szCs w:val="48"/>
          <w:highlight w:val="darkBlue"/>
          <w:lang w:val="en-US"/>
        </w:rPr>
        <w:t xml:space="preserve">   </w:t>
      </w: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27/2-</w:t>
      </w:r>
      <w:bookmarkStart w:id="25" w:name="OLE_LINK13"/>
      <w:r>
        <w:rPr>
          <w:b/>
          <w:bCs/>
          <w:lang w:val="en-US"/>
        </w:rPr>
        <w:t>AJJ-WP1,</w:t>
      </w:r>
      <w:r>
        <w:rPr>
          <w:rFonts w:hint="eastAsia"/>
          <w:b/>
          <w:bCs/>
          <w:lang w:val="en-US"/>
        </w:rPr>
        <w:t>机械安装维修工</w:t>
      </w:r>
      <w:bookmarkEnd w:id="25"/>
      <w:r>
        <w:rPr>
          <w:rFonts w:hint="eastAsia"/>
          <w:lang w:val="en-US"/>
        </w:rPr>
        <w:t>，薪水</w:t>
      </w:r>
      <w:r>
        <w:rPr>
          <w:lang w:val="en-US"/>
        </w:rPr>
        <w:t>1400</w:t>
      </w:r>
      <w:r>
        <w:rPr>
          <w:rFonts w:hint="eastAsia"/>
          <w:lang w:val="en-US"/>
        </w:rPr>
        <w:t>，（经验好薪水可以谈）住补</w:t>
      </w:r>
      <w:r>
        <w:rPr>
          <w:lang w:val="en-US"/>
        </w:rPr>
        <w:t xml:space="preserve"> 200</w:t>
      </w:r>
      <w:r>
        <w:rPr>
          <w:rFonts w:hint="eastAsia"/>
          <w:lang w:val="en-US"/>
        </w:rPr>
        <w:t>，工作时间是周一至周五上午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</w:t>
      </w:r>
      <w:r>
        <w:rPr>
          <w:lang w:val="en-US"/>
        </w:rPr>
        <w:t>5</w:t>
      </w:r>
      <w:r>
        <w:rPr>
          <w:rFonts w:hint="eastAsia"/>
          <w:lang w:val="en-US"/>
        </w:rPr>
        <w:t>点半，周六上午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</w:t>
      </w:r>
      <w:r>
        <w:rPr>
          <w:lang w:val="en-US"/>
        </w:rPr>
        <w:t>12</w:t>
      </w:r>
      <w:r>
        <w:rPr>
          <w:rFonts w:hint="eastAsia"/>
          <w:lang w:val="en-US"/>
        </w:rPr>
        <w:t>点半，周休</w:t>
      </w:r>
      <w:r>
        <w:rPr>
          <w:lang w:val="en-US"/>
        </w:rPr>
        <w:t>1</w:t>
      </w:r>
      <w:r>
        <w:rPr>
          <w:rFonts w:hint="eastAsia"/>
          <w:lang w:val="en-US"/>
        </w:rPr>
        <w:t>天半，超时算加班，加班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，雇主是机械输送带加工的公司，要求工人会焊接及机械安装维修的经验，会英文的优先录取，态度好，服从安排，地址靠近阿裕尼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综合薪水</w:t>
      </w:r>
      <w:r>
        <w:rPr>
          <w:rFonts w:ascii="宋体" w:hAnsi="宋体" w:cs="宋体"/>
          <w:b/>
          <w:bCs/>
          <w:lang w:val="en-US"/>
        </w:rPr>
        <w:t>2000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11/1-</w:t>
      </w:r>
      <w:bookmarkStart w:id="26" w:name="OLE_LINK1"/>
      <w:r>
        <w:rPr>
          <w:rFonts w:ascii="宋体" w:hAnsi="宋体" w:cs="宋体"/>
          <w:b/>
          <w:bCs/>
          <w:lang w:val="en-US"/>
        </w:rPr>
        <w:t>AJX-WP1-</w:t>
      </w:r>
      <w:r>
        <w:rPr>
          <w:rFonts w:ascii="宋体" w:hAnsi="宋体" w:cs="宋体" w:hint="eastAsia"/>
          <w:b/>
          <w:bCs/>
          <w:lang w:val="en-US"/>
        </w:rPr>
        <w:t>塑料吹膜操作工</w:t>
      </w:r>
      <w:bookmarkEnd w:id="26"/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800-850</w:t>
      </w:r>
      <w:r>
        <w:rPr>
          <w:rFonts w:ascii="宋体" w:hAnsi="宋体" w:cs="宋体" w:hint="eastAsia"/>
          <w:lang w:val="en-US"/>
        </w:rPr>
        <w:t>（根据工作经验来定）住补</w:t>
      </w:r>
      <w:r>
        <w:rPr>
          <w:rFonts w:ascii="宋体" w:hAnsi="宋体" w:cs="宋体"/>
          <w:lang w:val="en-US"/>
        </w:rPr>
        <w:t>250</w:t>
      </w:r>
      <w:r>
        <w:rPr>
          <w:rFonts w:ascii="宋体" w:hAnsi="宋体" w:cs="宋体" w:hint="eastAsia"/>
          <w:lang w:val="en-US"/>
        </w:rPr>
        <w:t>，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个月后工作表现好有加薪。工作时间上午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点至下午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15</w:t>
      </w:r>
      <w:r>
        <w:rPr>
          <w:rFonts w:ascii="宋体" w:hAnsi="宋体" w:cs="宋体" w:hint="eastAsia"/>
          <w:lang w:val="en-US"/>
        </w:rPr>
        <w:t>，周休两天，超时算加班，加班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；加班多。下班后公司有免费的巴士。雇主公司是制作医疗塑料产品的。雇员的主要工作是负责卷料，剪材等工作，要求雇员有相关工作经验，态度好，不计较。工作地址在大士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</w:rPr>
      </w:pP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个，木工，薪水</w:t>
      </w:r>
      <w:r>
        <w:rPr>
          <w:rFonts w:ascii="宋体" w:hAnsi="宋体" w:cs="宋体"/>
          <w:b/>
          <w:bCs/>
        </w:rPr>
        <w:t>1400</w:t>
      </w:r>
      <w:r>
        <w:rPr>
          <w:rFonts w:ascii="宋体" w:hAnsi="宋体" w:cs="宋体" w:hint="eastAsia"/>
          <w:b/>
          <w:bCs/>
        </w:rPr>
        <w:t>，提供住</w:t>
      </w:r>
      <w:r>
        <w:rPr>
          <w:rFonts w:ascii="宋体" w:hAnsi="宋体" w:cs="宋体" w:hint="eastAsia"/>
        </w:rPr>
        <w:t>，工作时间周一到周六上午</w:t>
      </w:r>
      <w:r>
        <w:rPr>
          <w:rFonts w:ascii="宋体" w:hAnsi="宋体" w:cs="宋体"/>
        </w:rPr>
        <w:t>9</w:t>
      </w:r>
      <w:r>
        <w:rPr>
          <w:rFonts w:ascii="宋体" w:hAnsi="宋体" w:cs="宋体" w:hint="eastAsia"/>
        </w:rPr>
        <w:t>点到下午</w:t>
      </w:r>
      <w:r>
        <w:rPr>
          <w:rFonts w:ascii="宋体" w:hAnsi="宋体" w:cs="宋体"/>
        </w:rPr>
        <w:t>6</w:t>
      </w:r>
      <w:r>
        <w:rPr>
          <w:rFonts w:ascii="宋体" w:hAnsi="宋体" w:cs="宋体" w:hint="eastAsia"/>
        </w:rPr>
        <w:t>点，周休一天，超时就算加班，加班是</w:t>
      </w:r>
      <w:r>
        <w:rPr>
          <w:rFonts w:ascii="宋体" w:hAnsi="宋体" w:cs="宋体"/>
        </w:rPr>
        <w:t>1.5</w:t>
      </w:r>
      <w:r>
        <w:rPr>
          <w:rFonts w:ascii="宋体" w:hAnsi="宋体" w:cs="宋体" w:hint="eastAsia"/>
        </w:rPr>
        <w:t>，雇主是装修的，要求雇员有木工的工作经验，会做木层压板，看图下料，独立操作，态度好，不计较。工作地址在靠近勿落。</w:t>
      </w:r>
    </w:p>
    <w:p w:rsidR="002815D6" w:rsidRDefault="002815D6">
      <w:pPr>
        <w:rPr>
          <w:rFonts w:ascii="宋体" w:cs="宋体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按摩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美甲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美容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销售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发型师</w:t>
      </w:r>
      <w:r>
        <w:rPr>
          <w:color w:val="FF0000"/>
          <w:sz w:val="48"/>
          <w:szCs w:val="48"/>
          <w:highlight w:val="darkBlue"/>
          <w:lang w:val="en-US"/>
        </w:rPr>
        <w:t xml:space="preserve">   </w:t>
      </w: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5/12 AJJ-WP1-</w:t>
      </w:r>
      <w:r>
        <w:rPr>
          <w:rFonts w:hint="eastAsia"/>
          <w:b/>
          <w:bCs/>
          <w:lang w:val="en-US"/>
        </w:rPr>
        <w:t>男服务员</w:t>
      </w:r>
      <w:r>
        <w:rPr>
          <w:rFonts w:hint="eastAsia"/>
          <w:lang w:val="en-US"/>
        </w:rPr>
        <w:t>，</w:t>
      </w:r>
      <w:r>
        <w:rPr>
          <w:lang w:val="en-US"/>
        </w:rPr>
        <w:t>35</w:t>
      </w:r>
      <w:r>
        <w:rPr>
          <w:rFonts w:hint="eastAsia"/>
          <w:lang w:val="en-US"/>
        </w:rPr>
        <w:t>以下，薪水</w:t>
      </w:r>
      <w:r>
        <w:rPr>
          <w:lang w:val="en-US"/>
        </w:rPr>
        <w:t>1150</w:t>
      </w:r>
      <w:r>
        <w:rPr>
          <w:rFonts w:hint="eastAsia"/>
          <w:lang w:val="en-US"/>
        </w:rPr>
        <w:t>，（英文好薪水可以谈）提供住，工作时间一天工作</w:t>
      </w:r>
      <w:r>
        <w:rPr>
          <w:lang w:val="en-US"/>
        </w:rPr>
        <w:t>12</w:t>
      </w:r>
      <w:r>
        <w:rPr>
          <w:rFonts w:hint="eastAsia"/>
          <w:lang w:val="en-US"/>
        </w:rPr>
        <w:t>小时，月休</w:t>
      </w:r>
      <w:r>
        <w:rPr>
          <w:lang w:val="en-US"/>
        </w:rPr>
        <w:t>2</w:t>
      </w:r>
      <w:r>
        <w:rPr>
          <w:rFonts w:hint="eastAsia"/>
          <w:lang w:val="en-US"/>
        </w:rPr>
        <w:t>天，试用期后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天病假。雇主是印度餐馆，工人负责给顾客点餐，收拾桌椅，收银，打扫卫生等工作，要求态度好，不计较，愿意学习，服从安排，地址靠近石龙岗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r>
        <w:rPr>
          <w:b/>
          <w:bCs/>
          <w:lang w:val="en-US"/>
        </w:rPr>
        <w:t>24/1-ADS-Wp1</w:t>
      </w:r>
      <w:r>
        <w:rPr>
          <w:rFonts w:hint="eastAsia"/>
          <w:b/>
          <w:bCs/>
          <w:lang w:val="en-US"/>
        </w:rPr>
        <w:t>，女美发师</w:t>
      </w:r>
      <w:r>
        <w:rPr>
          <w:rFonts w:hint="eastAsia"/>
          <w:lang w:val="en-US"/>
        </w:rPr>
        <w:t>，</w:t>
      </w:r>
      <w:r>
        <w:rPr>
          <w:lang w:val="en-US"/>
        </w:rPr>
        <w:t>35</w:t>
      </w:r>
      <w:r>
        <w:rPr>
          <w:rFonts w:hint="eastAsia"/>
          <w:lang w:val="en-US"/>
        </w:rPr>
        <w:t>岁以下，薪水</w:t>
      </w:r>
      <w:r>
        <w:rPr>
          <w:lang w:val="en-US"/>
        </w:rPr>
        <w:t>1300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，有提成，工作时间上午</w:t>
      </w:r>
      <w:r>
        <w:rPr>
          <w:lang w:val="en-US"/>
        </w:rPr>
        <w:t>10</w:t>
      </w:r>
      <w:r>
        <w:rPr>
          <w:rFonts w:hint="eastAsia"/>
          <w:lang w:val="en-US"/>
        </w:rPr>
        <w:t>点到晚上</w:t>
      </w:r>
      <w:r>
        <w:rPr>
          <w:lang w:val="en-US"/>
        </w:rPr>
        <w:t>8</w:t>
      </w:r>
      <w:r>
        <w:rPr>
          <w:rFonts w:hint="eastAsia"/>
          <w:lang w:val="en-US"/>
        </w:rPr>
        <w:t>点，周休一天，雇主是美发店，要求工人会洗剪吹，烫发，染发及造型等，有类似的工作经验，态度好，不计较，服从安排，地址靠近高文地铁站</w:t>
      </w:r>
    </w:p>
    <w:p w:rsidR="002815D6" w:rsidRDefault="002815D6">
      <w:pPr>
        <w:rPr>
          <w:lang w:val="en-US"/>
        </w:rPr>
      </w:pPr>
      <w:r>
        <w:rPr>
          <w:rFonts w:hint="eastAsia"/>
          <w:lang w:val="en-US"/>
        </w:rPr>
        <w:t>现有工人每个月的提成可以拿到</w:t>
      </w:r>
      <w:r>
        <w:rPr>
          <w:lang w:val="en-US"/>
        </w:rPr>
        <w:t>1000-1300</w:t>
      </w:r>
      <w:r>
        <w:rPr>
          <w:rFonts w:hint="eastAsia"/>
          <w:lang w:val="en-US"/>
        </w:rPr>
        <w:t>左右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b/>
          <w:bCs/>
        </w:rPr>
        <w:t>连锁理发店招聘</w:t>
      </w:r>
      <w:r>
        <w:rPr>
          <w:rFonts w:ascii="宋体" w:cs="宋体"/>
          <w:b/>
          <w:bCs/>
        </w:rPr>
        <w:t>-</w:t>
      </w:r>
      <w:r>
        <w:rPr>
          <w:rFonts w:ascii="宋体" w:hAnsi="宋体" w:cs="宋体" w:hint="eastAsia"/>
          <w:b/>
          <w:bCs/>
        </w:rPr>
        <w:t>发型师，男或者女</w:t>
      </w:r>
      <w:r>
        <w:rPr>
          <w:rFonts w:ascii="宋体" w:hAnsi="宋体" w:cs="宋体" w:hint="eastAsia"/>
        </w:rPr>
        <w:t>，薪水</w:t>
      </w:r>
      <w:r>
        <w:rPr>
          <w:rFonts w:ascii="宋体" w:hAnsi="宋体" w:cs="宋体"/>
        </w:rPr>
        <w:t>1200-1400</w:t>
      </w:r>
      <w:r>
        <w:rPr>
          <w:rFonts w:ascii="宋体" w:hAnsi="宋体" w:cs="宋体" w:hint="eastAsia"/>
        </w:rPr>
        <w:t>，住补</w:t>
      </w:r>
      <w:r>
        <w:rPr>
          <w:rFonts w:ascii="宋体" w:hAnsi="宋体" w:cs="宋体"/>
        </w:rPr>
        <w:t>200</w:t>
      </w:r>
      <w:r>
        <w:rPr>
          <w:rFonts w:ascii="宋体" w:hAnsi="宋体" w:cs="宋体" w:hint="eastAsia"/>
        </w:rPr>
        <w:t>，只要有上班都有</w:t>
      </w:r>
      <w:r>
        <w:rPr>
          <w:rFonts w:ascii="宋体" w:hAnsi="宋体" w:cs="宋体"/>
        </w:rPr>
        <w:t>10</w:t>
      </w:r>
      <w:r>
        <w:rPr>
          <w:rFonts w:ascii="宋体" w:hAnsi="宋体" w:cs="宋体" w:hint="eastAsia"/>
        </w:rPr>
        <w:t>新币</w:t>
      </w:r>
      <w:r>
        <w:rPr>
          <w:rFonts w:ascii="宋体" w:hAnsi="宋体" w:cs="宋体"/>
        </w:rPr>
        <w:t>/</w:t>
      </w:r>
      <w:r>
        <w:rPr>
          <w:rFonts w:ascii="宋体" w:hAnsi="宋体" w:cs="宋体" w:hint="eastAsia"/>
        </w:rPr>
        <w:t>天膳食津贴，达到业绩之后超出的才有提成，现有工人一般都会超出，一周工作</w:t>
      </w:r>
      <w:r>
        <w:rPr>
          <w:rFonts w:ascii="宋体" w:hAnsi="宋体" w:cs="宋体"/>
        </w:rPr>
        <w:t>6</w:t>
      </w:r>
      <w:r>
        <w:rPr>
          <w:rFonts w:ascii="宋体" w:hAnsi="宋体" w:cs="宋体" w:hint="eastAsia"/>
        </w:rPr>
        <w:t>天，一天工作</w:t>
      </w:r>
      <w:r>
        <w:rPr>
          <w:rFonts w:ascii="宋体" w:hAnsi="宋体" w:cs="宋体"/>
        </w:rPr>
        <w:t>12</w:t>
      </w:r>
      <w:r>
        <w:rPr>
          <w:rFonts w:ascii="宋体" w:hAnsi="宋体" w:cs="宋体" w:hint="eastAsia"/>
        </w:rPr>
        <w:t>个小时，周休一天，雇主是</w:t>
      </w:r>
      <w:r>
        <w:rPr>
          <w:rFonts w:ascii="宋体" w:hAnsi="宋体" w:cs="宋体" w:hint="eastAsia"/>
          <w:lang w:val="en-US"/>
        </w:rPr>
        <w:t>连锁</w:t>
      </w:r>
      <w:r>
        <w:rPr>
          <w:rFonts w:ascii="宋体" w:hAnsi="宋体" w:cs="宋体" w:hint="eastAsia"/>
        </w:rPr>
        <w:t>理发店的，顾客有各国人，游客比较多，雇员的工作主要负责洗发、染发、烫发等，要求至少有</w:t>
      </w: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年以上工作经验，会做图片发型，态度好，不计较。工作地址面试完毕之后知道。</w:t>
      </w:r>
      <w:r>
        <w:rPr>
          <w:rFonts w:ascii="宋体" w:cs="宋体"/>
        </w:rPr>
        <w:br/>
      </w:r>
      <w:r w:rsidRPr="00F92463">
        <w:rPr>
          <w:rFonts w:ascii="宋体" w:cs="宋体"/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" o:spid="_x0000_i1025" type="#_x0000_t75" alt="IMG_256" style="width:81.75pt;height:137.25pt;visibility:visible">
            <v:imagedata r:id="rId5" o:title=""/>
          </v:shape>
        </w:pict>
      </w:r>
    </w:p>
    <w:p w:rsidR="002815D6" w:rsidRDefault="002815D6">
      <w:pPr>
        <w:rPr>
          <w:rFonts w:ascii="宋体" w:cs="宋体"/>
          <w:b/>
          <w:bCs/>
        </w:rPr>
      </w:pPr>
    </w:p>
    <w:p w:rsidR="002815D6" w:rsidRDefault="002815D6">
      <w:pPr>
        <w:rPr>
          <w:rFonts w:ascii="宋体" w:cs="宋体"/>
        </w:rPr>
      </w:pP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b/>
          <w:bCs/>
        </w:rPr>
        <w:t>大型连锁店招聘</w:t>
      </w:r>
      <w:r>
        <w:rPr>
          <w:rFonts w:ascii="宋体" w:cs="宋体"/>
          <w:b/>
          <w:bCs/>
        </w:rPr>
        <w:t>-</w:t>
      </w:r>
      <w:r>
        <w:rPr>
          <w:rFonts w:ascii="宋体" w:hAnsi="宋体" w:cs="宋体" w:hint="eastAsia"/>
          <w:b/>
          <w:bCs/>
        </w:rPr>
        <w:t>女按摩师</w:t>
      </w:r>
      <w:r>
        <w:rPr>
          <w:rFonts w:ascii="宋体" w:hAnsi="宋体" w:cs="宋体" w:hint="eastAsia"/>
        </w:rPr>
        <w:t>，底薪</w:t>
      </w:r>
      <w:r>
        <w:rPr>
          <w:rFonts w:ascii="宋体" w:hAnsi="宋体" w:cs="宋体"/>
        </w:rPr>
        <w:t>800</w:t>
      </w:r>
      <w:r>
        <w:rPr>
          <w:rFonts w:ascii="宋体" w:hAnsi="宋体" w:cs="宋体" w:hint="eastAsia"/>
        </w:rPr>
        <w:t>，住补</w:t>
      </w:r>
      <w:r>
        <w:rPr>
          <w:rFonts w:ascii="宋体" w:hAnsi="宋体" w:cs="宋体"/>
        </w:rPr>
        <w:t>200</w:t>
      </w:r>
      <w:r>
        <w:rPr>
          <w:rFonts w:ascii="宋体" w:hAnsi="宋体" w:cs="宋体" w:hint="eastAsia"/>
        </w:rPr>
        <w:t>，有提成：女顾客</w:t>
      </w:r>
      <w:r>
        <w:rPr>
          <w:rFonts w:ascii="宋体" w:hAnsi="宋体" w:cs="宋体"/>
        </w:rPr>
        <w:t>60</w:t>
      </w:r>
      <w:r>
        <w:rPr>
          <w:rFonts w:ascii="宋体" w:hAnsi="宋体" w:cs="宋体" w:hint="eastAsia"/>
        </w:rPr>
        <w:t>分钟</w:t>
      </w:r>
      <w:r>
        <w:rPr>
          <w:rFonts w:ascii="宋体" w:hAnsi="宋体" w:cs="宋体"/>
        </w:rPr>
        <w:t>/8</w:t>
      </w:r>
      <w:r>
        <w:rPr>
          <w:rFonts w:ascii="宋体" w:hAnsi="宋体" w:cs="宋体" w:hint="eastAsia"/>
        </w:rPr>
        <w:t>新币，男顾客</w:t>
      </w:r>
      <w:r>
        <w:rPr>
          <w:rFonts w:ascii="宋体" w:hAnsi="宋体" w:cs="宋体"/>
        </w:rPr>
        <w:t>60</w:t>
      </w:r>
      <w:r>
        <w:rPr>
          <w:rFonts w:ascii="宋体" w:hAnsi="宋体" w:cs="宋体" w:hint="eastAsia"/>
        </w:rPr>
        <w:t>分钟</w:t>
      </w:r>
      <w:r>
        <w:rPr>
          <w:rFonts w:ascii="宋体" w:hAnsi="宋体" w:cs="宋体"/>
        </w:rPr>
        <w:t>/10</w:t>
      </w:r>
      <w:r>
        <w:rPr>
          <w:rFonts w:ascii="宋体" w:hAnsi="宋体" w:cs="宋体" w:hint="eastAsia"/>
        </w:rPr>
        <w:t>新币，三个月试用期过后表现好提成会增加到</w:t>
      </w:r>
      <w:r>
        <w:rPr>
          <w:rFonts w:ascii="宋体" w:hAnsi="宋体" w:cs="宋体"/>
        </w:rPr>
        <w:t>10-12</w:t>
      </w:r>
      <w:r>
        <w:rPr>
          <w:rFonts w:ascii="宋体" w:hAnsi="宋体" w:cs="宋体" w:hint="eastAsia"/>
        </w:rPr>
        <w:t>新币</w:t>
      </w:r>
      <w:r>
        <w:rPr>
          <w:rFonts w:ascii="宋体" w:hAnsi="宋体" w:cs="宋体"/>
        </w:rPr>
        <w:t>/60</w:t>
      </w:r>
      <w:r>
        <w:rPr>
          <w:rFonts w:ascii="宋体" w:hAnsi="宋体" w:cs="宋体" w:hint="eastAsia"/>
        </w:rPr>
        <w:t>分钟，销售配套</w:t>
      </w:r>
      <w:r>
        <w:rPr>
          <w:rFonts w:ascii="宋体" w:hAnsi="宋体" w:cs="宋体"/>
        </w:rPr>
        <w:t>2000</w:t>
      </w:r>
      <w:r>
        <w:rPr>
          <w:rFonts w:ascii="宋体" w:hAnsi="宋体" w:cs="宋体" w:hint="eastAsia"/>
        </w:rPr>
        <w:t>以下下是百分之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的提成，</w:t>
      </w:r>
      <w:r>
        <w:rPr>
          <w:rFonts w:ascii="宋体" w:hAnsi="宋体" w:cs="宋体"/>
        </w:rPr>
        <w:t>2000-5000</w:t>
      </w:r>
      <w:r>
        <w:rPr>
          <w:rFonts w:ascii="宋体" w:hAnsi="宋体" w:cs="宋体" w:hint="eastAsia"/>
        </w:rPr>
        <w:t>是百分之</w:t>
      </w:r>
      <w:r>
        <w:rPr>
          <w:rFonts w:ascii="宋体" w:hAnsi="宋体" w:cs="宋体"/>
        </w:rPr>
        <w:t>6</w:t>
      </w:r>
      <w:r>
        <w:rPr>
          <w:rFonts w:ascii="宋体" w:hAnsi="宋体" w:cs="宋体" w:hint="eastAsia"/>
        </w:rPr>
        <w:t>的提成，依次往上增加，没有迟到早退拿病假有</w:t>
      </w:r>
      <w:r>
        <w:rPr>
          <w:rFonts w:ascii="宋体" w:hAnsi="宋体" w:cs="宋体"/>
        </w:rPr>
        <w:t>400</w:t>
      </w:r>
      <w:r>
        <w:rPr>
          <w:rFonts w:ascii="宋体" w:hAnsi="宋体" w:cs="宋体" w:hint="eastAsia"/>
        </w:rPr>
        <w:t>新币</w:t>
      </w:r>
      <w:r>
        <w:rPr>
          <w:rFonts w:ascii="宋体" w:hAnsi="宋体" w:cs="宋体"/>
        </w:rPr>
        <w:t>/</w:t>
      </w:r>
      <w:r>
        <w:rPr>
          <w:rFonts w:ascii="宋体" w:hAnsi="宋体" w:cs="宋体" w:hint="eastAsia"/>
        </w:rPr>
        <w:t>年，工作时间周一到周五上午</w:t>
      </w:r>
      <w:r>
        <w:rPr>
          <w:rFonts w:ascii="宋体" w:hAnsi="宋体" w:cs="宋体"/>
        </w:rPr>
        <w:t>11</w:t>
      </w:r>
      <w:r>
        <w:rPr>
          <w:rFonts w:ascii="宋体" w:hAnsi="宋体" w:cs="宋体" w:hint="eastAsia"/>
        </w:rPr>
        <w:t>点到晚上</w:t>
      </w:r>
      <w:r>
        <w:rPr>
          <w:rFonts w:ascii="宋体" w:hAnsi="宋体" w:cs="宋体"/>
        </w:rPr>
        <w:t>8.30</w:t>
      </w:r>
      <w:r>
        <w:rPr>
          <w:rFonts w:ascii="宋体" w:hAnsi="宋体" w:cs="宋体" w:hint="eastAsia"/>
        </w:rPr>
        <w:t>，周六周日上午</w:t>
      </w:r>
      <w:r>
        <w:rPr>
          <w:rFonts w:ascii="宋体" w:hAnsi="宋体" w:cs="宋体"/>
        </w:rPr>
        <w:t>10</w:t>
      </w:r>
      <w:r>
        <w:rPr>
          <w:rFonts w:ascii="宋体" w:hAnsi="宋体" w:cs="宋体" w:hint="eastAsia"/>
        </w:rPr>
        <w:t>点到下午</w:t>
      </w:r>
      <w:r>
        <w:rPr>
          <w:rFonts w:ascii="宋体" w:hAnsi="宋体" w:cs="宋体"/>
        </w:rPr>
        <w:t>5.30</w:t>
      </w:r>
      <w:r>
        <w:rPr>
          <w:rFonts w:ascii="宋体" w:hAnsi="宋体" w:cs="宋体" w:hint="eastAsia"/>
        </w:rPr>
        <w:t>，周休一天，具体根据雇主安排，雇主是做大型连锁美容美体店的，要求雇员有新加坡按摩师的工作经验，人要在新加坡带下去面试的。工作地址在靠近政府大厦地铁站。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设计师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跟单员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仓库助理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店员</w:t>
      </w:r>
      <w:r>
        <w:rPr>
          <w:color w:val="FF0000"/>
          <w:sz w:val="48"/>
          <w:szCs w:val="48"/>
          <w:highlight w:val="darkBlue"/>
          <w:lang w:val="en-US"/>
        </w:rPr>
        <w:t xml:space="preserve">          </w:t>
      </w:r>
    </w:p>
    <w:p w:rsidR="002815D6" w:rsidRDefault="002815D6">
      <w:pPr>
        <w:rPr>
          <w:rFonts w:ascii="宋体" w:cs="宋体"/>
        </w:rPr>
      </w:pP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个，高级意大利餐厅招聘</w:t>
      </w:r>
      <w:r>
        <w:rPr>
          <w:rFonts w:ascii="宋体" w:cs="宋体"/>
          <w:b/>
          <w:bCs/>
        </w:rPr>
        <w:t>-</w:t>
      </w:r>
      <w:r>
        <w:rPr>
          <w:rFonts w:ascii="宋体" w:hAnsi="宋体" w:cs="宋体" w:hint="eastAsia"/>
          <w:b/>
          <w:bCs/>
        </w:rPr>
        <w:t>女服务员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/>
        </w:rPr>
        <w:t>30</w:t>
      </w:r>
      <w:r>
        <w:rPr>
          <w:rFonts w:ascii="宋体" w:hAnsi="宋体" w:cs="宋体" w:hint="eastAsia"/>
        </w:rPr>
        <w:t>岁以下，</w:t>
      </w:r>
      <w:r>
        <w:rPr>
          <w:rFonts w:ascii="宋体" w:hAnsi="宋体" w:cs="宋体" w:hint="eastAsia"/>
          <w:b/>
          <w:bCs/>
          <w:u w:val="single"/>
        </w:rPr>
        <w:t>薪水</w:t>
      </w:r>
      <w:r>
        <w:rPr>
          <w:rFonts w:ascii="宋体" w:hAnsi="宋体" w:cs="宋体"/>
          <w:b/>
          <w:bCs/>
          <w:u w:val="single"/>
        </w:rPr>
        <w:t>1600-1800</w:t>
      </w:r>
      <w:r>
        <w:rPr>
          <w:rFonts w:ascii="宋体" w:hAnsi="宋体" w:cs="宋体" w:hint="eastAsia"/>
          <w:b/>
          <w:bCs/>
          <w:u w:val="single"/>
        </w:rPr>
        <w:t>（具体根据工人的经验和英文）</w:t>
      </w:r>
      <w:r>
        <w:rPr>
          <w:rFonts w:ascii="宋体" w:hAnsi="宋体" w:cs="宋体" w:hint="eastAsia"/>
        </w:rPr>
        <w:t>，住补</w:t>
      </w:r>
      <w:r>
        <w:rPr>
          <w:rFonts w:ascii="宋体" w:hAnsi="宋体" w:cs="宋体"/>
        </w:rPr>
        <w:t>200</w:t>
      </w:r>
      <w:r>
        <w:rPr>
          <w:rFonts w:ascii="宋体" w:hAnsi="宋体" w:cs="宋体" w:hint="eastAsia"/>
        </w:rPr>
        <w:t>，工作时间周一到周四上午</w:t>
      </w:r>
      <w:r>
        <w:rPr>
          <w:rFonts w:ascii="宋体" w:hAnsi="宋体" w:cs="宋体"/>
        </w:rPr>
        <w:t>11.30</w:t>
      </w:r>
      <w:r>
        <w:rPr>
          <w:rFonts w:ascii="宋体" w:hAnsi="宋体" w:cs="宋体" w:hint="eastAsia"/>
        </w:rPr>
        <w:t>到晚上</w:t>
      </w:r>
      <w:r>
        <w:rPr>
          <w:rFonts w:ascii="宋体" w:hAnsi="宋体" w:cs="宋体"/>
        </w:rPr>
        <w:t>10</w:t>
      </w:r>
      <w:r>
        <w:rPr>
          <w:rFonts w:ascii="宋体" w:hAnsi="宋体" w:cs="宋体" w:hint="eastAsia"/>
        </w:rPr>
        <w:t>点，周五上午</w:t>
      </w:r>
      <w:r>
        <w:rPr>
          <w:rFonts w:ascii="宋体" w:hAnsi="宋体" w:cs="宋体"/>
        </w:rPr>
        <w:t>11.30</w:t>
      </w:r>
      <w:r>
        <w:rPr>
          <w:rFonts w:ascii="宋体" w:hAnsi="宋体" w:cs="宋体" w:hint="eastAsia"/>
        </w:rPr>
        <w:t>到晚上</w:t>
      </w:r>
      <w:r>
        <w:rPr>
          <w:rFonts w:ascii="宋体" w:hAnsi="宋体" w:cs="宋体"/>
        </w:rPr>
        <w:t>11</w:t>
      </w:r>
      <w:r>
        <w:rPr>
          <w:rFonts w:ascii="宋体" w:hAnsi="宋体" w:cs="宋体" w:hint="eastAsia"/>
        </w:rPr>
        <w:t>点，周六上午</w:t>
      </w:r>
      <w:r>
        <w:rPr>
          <w:rFonts w:ascii="宋体" w:hAnsi="宋体" w:cs="宋体"/>
        </w:rPr>
        <w:t>11.30</w:t>
      </w:r>
      <w:r>
        <w:rPr>
          <w:rFonts w:ascii="宋体" w:hAnsi="宋体" w:cs="宋体" w:hint="eastAsia"/>
        </w:rPr>
        <w:t>到晚上</w:t>
      </w:r>
      <w:r>
        <w:rPr>
          <w:rFonts w:ascii="宋体" w:hAnsi="宋体" w:cs="宋体"/>
        </w:rPr>
        <w:t>11</w:t>
      </w:r>
      <w:r>
        <w:rPr>
          <w:rFonts w:ascii="宋体" w:hAnsi="宋体" w:cs="宋体" w:hint="eastAsia"/>
        </w:rPr>
        <w:t>点，周休一天，雇主是在六星级酒店的商场做高级意大利餐厅的，雇员的工作主要负责点单、上菜、服务顾客、收银等工作，要求形象</w:t>
      </w:r>
      <w:r>
        <w:rPr>
          <w:rFonts w:ascii="宋体" w:hAnsi="宋体" w:cs="宋体"/>
        </w:rPr>
        <w:t>OK</w:t>
      </w:r>
      <w:r>
        <w:rPr>
          <w:rFonts w:ascii="宋体" w:hAnsi="宋体" w:cs="宋体" w:hint="eastAsia"/>
        </w:rPr>
        <w:t>，英文流利，态度好，不计较。工作地址在靠近莱福士地铁站。</w:t>
      </w:r>
    </w:p>
    <w:p w:rsidR="002815D6" w:rsidRDefault="002815D6">
      <w:pPr>
        <w:rPr>
          <w:rFonts w:ascii="宋体" w:cs="宋体"/>
        </w:rPr>
      </w:pPr>
    </w:p>
    <w:p w:rsidR="002815D6" w:rsidRDefault="002815D6"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个，跟单员兼文员，女，薪水</w:t>
      </w:r>
      <w:r>
        <w:rPr>
          <w:rFonts w:ascii="宋体" w:hAnsi="宋体" w:cs="宋体"/>
          <w:b/>
          <w:bCs/>
        </w:rPr>
        <w:t>1400-1600</w:t>
      </w:r>
      <w:r>
        <w:rPr>
          <w:rFonts w:ascii="宋体" w:hAnsi="宋体" w:cs="宋体" w:hint="eastAsia"/>
          <w:b/>
          <w:bCs/>
        </w:rPr>
        <w:t>（具体根据经验和英文），住补</w:t>
      </w:r>
      <w:r>
        <w:rPr>
          <w:rFonts w:ascii="宋体" w:hAnsi="宋体" w:cs="宋体"/>
          <w:b/>
          <w:bCs/>
        </w:rPr>
        <w:t>200</w:t>
      </w:r>
      <w:r>
        <w:rPr>
          <w:rFonts w:ascii="宋体" w:hAnsi="宋体" w:cs="宋体" w:hint="eastAsia"/>
          <w:b/>
          <w:bCs/>
        </w:rPr>
        <w:t>，</w:t>
      </w:r>
      <w:r>
        <w:rPr>
          <w:rFonts w:ascii="宋体" w:hAnsi="宋体" w:cs="宋体" w:hint="eastAsia"/>
        </w:rPr>
        <w:t>工作时间周一到周五早上</w:t>
      </w:r>
      <w:r>
        <w:rPr>
          <w:rFonts w:ascii="宋体" w:hAnsi="宋体" w:cs="宋体"/>
        </w:rPr>
        <w:t>8</w:t>
      </w:r>
      <w:r>
        <w:rPr>
          <w:rFonts w:ascii="宋体" w:hAnsi="宋体" w:cs="宋体" w:hint="eastAsia"/>
        </w:rPr>
        <w:t>点半到</w:t>
      </w:r>
      <w:r>
        <w:rPr>
          <w:rFonts w:ascii="宋体" w:hAnsi="宋体" w:cs="宋体"/>
        </w:rPr>
        <w:t>6</w:t>
      </w:r>
      <w:r>
        <w:rPr>
          <w:rFonts w:ascii="宋体" w:hAnsi="宋体" w:cs="宋体" w:hint="eastAsia"/>
        </w:rPr>
        <w:t>点，周六早上</w:t>
      </w:r>
      <w:r>
        <w:rPr>
          <w:rFonts w:ascii="宋体" w:hAnsi="宋体" w:cs="宋体"/>
        </w:rPr>
        <w:t>9</w:t>
      </w:r>
      <w:r>
        <w:rPr>
          <w:rFonts w:ascii="宋体" w:hAnsi="宋体" w:cs="宋体" w:hint="eastAsia"/>
        </w:rPr>
        <w:t>点半到</w:t>
      </w:r>
      <w:r>
        <w:rPr>
          <w:rFonts w:ascii="宋体" w:hAnsi="宋体" w:cs="宋体"/>
        </w:rPr>
        <w:t>3</w:t>
      </w:r>
      <w:r>
        <w:rPr>
          <w:rFonts w:ascii="宋体" w:hAnsi="宋体" w:cs="宋体" w:hint="eastAsia"/>
        </w:rPr>
        <w:t>点，周休一天，雇主主要是批发电脑硬件和软件设备的，有自己的独立办公楼，雇员主要工作就是跟进全部手上顾客订单，跟进客户，等办公室文件处理等工作，有时也会去雇主那边跟进协调，要求英文流利沟通，态度好，不计较，工作地址在靠近阿裕尼地铁站。</w:t>
      </w:r>
    </w:p>
    <w:p w:rsidR="002815D6" w:rsidRDefault="002815D6">
      <w:pPr>
        <w:rPr>
          <w:rFonts w:ascii="宋体" w:cs="宋体"/>
          <w:b/>
          <w:bCs/>
        </w:rPr>
      </w:pPr>
    </w:p>
    <w:p w:rsidR="002815D6" w:rsidRDefault="002815D6">
      <w:pPr>
        <w:rPr>
          <w:rFonts w:ascii="宋体" w:cs="宋体"/>
        </w:rPr>
      </w:pP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个，女业务员，薪水</w:t>
      </w:r>
      <w:r>
        <w:rPr>
          <w:rFonts w:ascii="宋体" w:hAnsi="宋体" w:cs="宋体"/>
          <w:b/>
          <w:bCs/>
        </w:rPr>
        <w:t>1800</w:t>
      </w:r>
      <w:r>
        <w:rPr>
          <w:rFonts w:ascii="宋体" w:hAnsi="宋体" w:cs="宋体" w:hint="eastAsia"/>
          <w:b/>
          <w:bCs/>
        </w:rPr>
        <w:t>，住补</w:t>
      </w:r>
      <w:r>
        <w:rPr>
          <w:rFonts w:ascii="宋体" w:hAnsi="宋体" w:cs="宋体"/>
          <w:b/>
          <w:bCs/>
        </w:rPr>
        <w:t>200</w:t>
      </w:r>
      <w:r>
        <w:rPr>
          <w:rFonts w:ascii="宋体" w:hAnsi="宋体" w:cs="宋体" w:hint="eastAsia"/>
          <w:b/>
          <w:bCs/>
        </w:rPr>
        <w:t>，有提成，</w:t>
      </w:r>
      <w:r>
        <w:rPr>
          <w:rFonts w:ascii="宋体" w:hAnsi="宋体" w:cs="宋体" w:hint="eastAsia"/>
        </w:rPr>
        <w:t>工作时间周一到周五早上</w:t>
      </w:r>
      <w:r>
        <w:rPr>
          <w:rFonts w:ascii="宋体" w:hAnsi="宋体" w:cs="宋体"/>
        </w:rPr>
        <w:t>8</w:t>
      </w:r>
      <w:r>
        <w:rPr>
          <w:rFonts w:ascii="宋体" w:hAnsi="宋体" w:cs="宋体" w:hint="eastAsia"/>
        </w:rPr>
        <w:t>点半到</w:t>
      </w:r>
      <w:r>
        <w:rPr>
          <w:rFonts w:ascii="宋体" w:hAnsi="宋体" w:cs="宋体"/>
        </w:rPr>
        <w:t>6</w:t>
      </w:r>
      <w:r>
        <w:rPr>
          <w:rFonts w:ascii="宋体" w:hAnsi="宋体" w:cs="宋体" w:hint="eastAsia"/>
        </w:rPr>
        <w:t>点，周六早上</w:t>
      </w:r>
      <w:r>
        <w:rPr>
          <w:rFonts w:ascii="宋体" w:hAnsi="宋体" w:cs="宋体"/>
        </w:rPr>
        <w:t>9</w:t>
      </w:r>
      <w:r>
        <w:rPr>
          <w:rFonts w:ascii="宋体" w:hAnsi="宋体" w:cs="宋体" w:hint="eastAsia"/>
        </w:rPr>
        <w:t>点半到</w:t>
      </w:r>
      <w:r>
        <w:rPr>
          <w:rFonts w:ascii="宋体" w:hAnsi="宋体" w:cs="宋体"/>
        </w:rPr>
        <w:t>3</w:t>
      </w:r>
      <w:r>
        <w:rPr>
          <w:rFonts w:ascii="宋体" w:hAnsi="宋体" w:cs="宋体" w:hint="eastAsia"/>
        </w:rPr>
        <w:t>点，周休一天，雇主主要是批发电脑硬件和软件设备的，有自己的独立办公楼，雇员主要工作去见顾客谈订单，维护客户等工作，要求英文流利沟通，态度好，不计较，工作地址在靠近阿裕尼地铁站</w:t>
      </w:r>
    </w:p>
    <w:p w:rsidR="002815D6" w:rsidRDefault="002815D6">
      <w:pPr>
        <w:rPr>
          <w:b/>
          <w:bCs/>
        </w:rPr>
      </w:pPr>
    </w:p>
    <w:p w:rsidR="002815D6" w:rsidRDefault="002815D6">
      <w:pPr>
        <w:rPr>
          <w:color w:val="FF0000"/>
          <w:sz w:val="48"/>
          <w:szCs w:val="48"/>
          <w:highlight w:val="darkBlue"/>
          <w:lang w:val="en-US"/>
        </w:rPr>
      </w:pPr>
      <w:r>
        <w:rPr>
          <w:b/>
          <w:bCs/>
        </w:rPr>
        <w:t>ADS-WP</w:t>
      </w:r>
      <w:r>
        <w:rPr>
          <w:rFonts w:hint="eastAsia"/>
          <w:b/>
          <w:bCs/>
        </w:rPr>
        <w:t>，</w:t>
      </w:r>
      <w:r>
        <w:rPr>
          <w:b/>
          <w:bCs/>
        </w:rPr>
        <w:t>6</w:t>
      </w:r>
      <w:r>
        <w:rPr>
          <w:rFonts w:hint="eastAsia"/>
          <w:b/>
          <w:bCs/>
        </w:rPr>
        <w:t>个月准证，女歌星</w:t>
      </w:r>
      <w:r>
        <w:rPr>
          <w:rFonts w:hint="eastAsia"/>
        </w:rPr>
        <w:t>，薪</w:t>
      </w:r>
      <w:r>
        <w:rPr>
          <w:rFonts w:ascii="宋体" w:hAnsi="宋体" w:cs="宋体" w:hint="eastAsia"/>
        </w:rPr>
        <w:t>水</w:t>
      </w:r>
      <w:r>
        <w:rPr>
          <w:rFonts w:ascii="宋体" w:hAnsi="宋体" w:cs="宋体"/>
        </w:rPr>
        <w:t>2000</w:t>
      </w:r>
      <w:r>
        <w:rPr>
          <w:rFonts w:ascii="宋体" w:hAnsi="宋体" w:cs="宋体" w:hint="eastAsia"/>
        </w:rPr>
        <w:t>，住自理，提供工作餐，工作时间晚上</w:t>
      </w:r>
      <w:r>
        <w:rPr>
          <w:rFonts w:ascii="宋体" w:hAnsi="宋体" w:cs="宋体"/>
        </w:rPr>
        <w:t>7</w:t>
      </w:r>
      <w:r>
        <w:rPr>
          <w:rFonts w:ascii="宋体" w:hAnsi="宋体" w:cs="宋体" w:hint="eastAsia"/>
        </w:rPr>
        <w:t>点到晚上</w:t>
      </w:r>
      <w:r>
        <w:rPr>
          <w:rFonts w:ascii="宋体" w:hAnsi="宋体" w:cs="宋体"/>
        </w:rPr>
        <w:t>12</w:t>
      </w:r>
      <w:r>
        <w:rPr>
          <w:rFonts w:ascii="宋体" w:hAnsi="宋体" w:cs="宋体" w:hint="eastAsia"/>
        </w:rPr>
        <w:t>点，每唱歌</w:t>
      </w:r>
      <w:r>
        <w:rPr>
          <w:rFonts w:ascii="宋体" w:hAnsi="宋体" w:cs="宋体"/>
        </w:rPr>
        <w:t>45</w:t>
      </w:r>
      <w:r>
        <w:rPr>
          <w:rFonts w:ascii="宋体" w:hAnsi="宋体" w:cs="宋体" w:hint="eastAsia"/>
        </w:rPr>
        <w:t>分钟休息</w:t>
      </w:r>
      <w:r>
        <w:rPr>
          <w:rFonts w:ascii="宋体" w:hAnsi="宋体" w:cs="宋体"/>
        </w:rPr>
        <w:t>15</w:t>
      </w:r>
      <w:r>
        <w:rPr>
          <w:rFonts w:ascii="宋体" w:hAnsi="宋体" w:cs="宋体" w:hint="eastAsia"/>
        </w:rPr>
        <w:t>分钟，月休两天，雇主是做清吧的，要求雇员会唱歌，会喝点酒，形象好，善于交际。雇主有几个店，面试完毕之后确定地点。简历附带唱歌视频。</w:t>
      </w:r>
    </w:p>
    <w:p w:rsidR="002815D6" w:rsidRDefault="002815D6">
      <w:pPr>
        <w:rPr>
          <w:rFonts w:ascii="宋体" w:cs="宋体"/>
        </w:rPr>
      </w:pPr>
    </w:p>
    <w:p w:rsidR="002815D6" w:rsidRDefault="002815D6">
      <w:pPr>
        <w:spacing w:after="240"/>
        <w:rPr>
          <w:rFonts w:ascii="宋体" w:cs="宋体"/>
          <w:lang w:val="en-US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数控车床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铣床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手控车床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铣床</w:t>
      </w:r>
      <w:r>
        <w:rPr>
          <w:color w:val="FF0000"/>
          <w:sz w:val="48"/>
          <w:szCs w:val="48"/>
          <w:highlight w:val="darkBlue"/>
          <w:lang w:val="en-US"/>
        </w:rPr>
        <w:t xml:space="preserve"> 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磨床</w:t>
      </w:r>
      <w:r>
        <w:rPr>
          <w:color w:val="FF0000"/>
          <w:sz w:val="48"/>
          <w:szCs w:val="48"/>
          <w:highlight w:val="darkBlue"/>
          <w:lang w:val="en-US"/>
        </w:rPr>
        <w:t xml:space="preserve">  </w:t>
      </w:r>
      <w:bookmarkStart w:id="27" w:name="OLE_LINK31"/>
      <w:r>
        <w:rPr>
          <w:rFonts w:ascii="宋体" w:hAnsi="宋体" w:cs="宋体" w:hint="eastAsia"/>
          <w:b/>
          <w:bCs/>
          <w:lang w:val="en-US"/>
        </w:rPr>
        <w:t>急急急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有简历随时安排面试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2500</w:t>
      </w:r>
      <w:r>
        <w:rPr>
          <w:rFonts w:ascii="宋体" w:hAnsi="宋体" w:cs="宋体" w:hint="eastAsia"/>
          <w:b/>
          <w:bCs/>
          <w:lang w:val="en-US"/>
        </w:rPr>
        <w:t>左右，</w:t>
      </w:r>
      <w:r>
        <w:rPr>
          <w:rFonts w:ascii="宋体" w:hAnsi="宋体" w:cs="宋体"/>
          <w:b/>
          <w:bCs/>
          <w:lang w:val="en-US"/>
        </w:rPr>
        <w:t>AJT-WP1</w:t>
      </w:r>
      <w:r>
        <w:rPr>
          <w:rFonts w:ascii="宋体" w:hAnsi="宋体" w:cs="宋体" w:hint="eastAsia"/>
          <w:b/>
          <w:bCs/>
          <w:lang w:val="en-US"/>
        </w:rPr>
        <w:t>个，</w:t>
      </w:r>
      <w:r>
        <w:rPr>
          <w:rFonts w:ascii="宋体" w:hAnsi="宋体" w:cs="宋体"/>
          <w:b/>
          <w:bCs/>
          <w:lang w:val="en-US"/>
        </w:rPr>
        <w:t>CNC</w:t>
      </w:r>
      <w:r>
        <w:rPr>
          <w:rFonts w:ascii="宋体" w:hAnsi="宋体" w:cs="宋体" w:hint="eastAsia"/>
          <w:b/>
          <w:bCs/>
          <w:lang w:val="en-US"/>
        </w:rPr>
        <w:t>数控铣床工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1500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，交通补助</w:t>
      </w:r>
      <w:r>
        <w:rPr>
          <w:rFonts w:ascii="宋体" w:hAnsi="宋体" w:cs="宋体"/>
          <w:lang w:val="en-US"/>
        </w:rPr>
        <w:t>70</w:t>
      </w:r>
      <w:r>
        <w:rPr>
          <w:rFonts w:ascii="宋体" w:hAnsi="宋体" w:cs="宋体" w:hint="eastAsia"/>
          <w:lang w:val="en-US"/>
        </w:rPr>
        <w:t>，勤工将</w:t>
      </w:r>
      <w:r>
        <w:rPr>
          <w:rFonts w:ascii="宋体" w:hAnsi="宋体" w:cs="宋体"/>
          <w:lang w:val="en-US"/>
        </w:rPr>
        <w:t>20</w:t>
      </w:r>
      <w:r>
        <w:rPr>
          <w:rFonts w:ascii="宋体" w:hAnsi="宋体" w:cs="宋体" w:hint="eastAsia"/>
          <w:lang w:val="en-US"/>
        </w:rPr>
        <w:t>。工作时间周一至周五上午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</w:t>
      </w:r>
      <w:r>
        <w:rPr>
          <w:rFonts w:ascii="宋体" w:hAnsi="宋体" w:cs="宋体"/>
          <w:lang w:val="en-US"/>
        </w:rPr>
        <w:t>-4</w:t>
      </w:r>
      <w:r>
        <w:rPr>
          <w:rFonts w:ascii="宋体" w:hAnsi="宋体" w:cs="宋体" w:hint="eastAsia"/>
          <w:lang w:val="en-US"/>
        </w:rPr>
        <w:t>点半</w:t>
      </w:r>
      <w:r>
        <w:rPr>
          <w:rFonts w:ascii="宋体" w:cs="宋体"/>
          <w:lang w:val="en-US"/>
        </w:rPr>
        <w:t>,</w:t>
      </w:r>
      <w:r>
        <w:rPr>
          <w:rFonts w:ascii="宋体" w:hAnsi="宋体" w:cs="宋体" w:hint="eastAsia"/>
          <w:lang w:val="en-US"/>
        </w:rPr>
        <w:t>周六：上午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点，</w:t>
      </w:r>
      <w:r>
        <w:rPr>
          <w:rFonts w:ascii="宋体" w:cs="宋体"/>
          <w:lang w:val="en-US"/>
        </w:rPr>
        <w:t> </w:t>
      </w:r>
      <w:r>
        <w:rPr>
          <w:rFonts w:ascii="宋体" w:hAnsi="宋体" w:cs="宋体" w:hint="eastAsia"/>
          <w:lang w:val="en-US"/>
        </w:rPr>
        <w:t>月休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天。超时算加班，加班按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，周日和公共假期</w:t>
      </w:r>
      <w:r>
        <w:rPr>
          <w:rFonts w:ascii="宋体" w:hAnsi="宋体" w:cs="宋体"/>
          <w:lang w:val="en-US"/>
        </w:rPr>
        <w:t>2.0</w:t>
      </w:r>
      <w:r>
        <w:rPr>
          <w:rFonts w:ascii="宋体" w:hAnsi="宋体" w:cs="宋体" w:hint="eastAsia"/>
          <w:lang w:val="en-US"/>
        </w:rPr>
        <w:t>，加班多。雇主经营模具加工，要求工人会编程，看图纸操作机器，态度好，工作积极，不计较。</w:t>
      </w:r>
      <w:bookmarkEnd w:id="27"/>
      <w:r>
        <w:rPr>
          <w:rFonts w:ascii="宋体" w:hAnsi="宋体" w:cs="宋体" w:hint="eastAsia"/>
          <w:lang w:val="en-US"/>
        </w:rPr>
        <w:t>工作地点大士</w:t>
      </w:r>
    </w:p>
    <w:p w:rsidR="002815D6" w:rsidRDefault="002815D6">
      <w:bookmarkStart w:id="28" w:name="OLE_LINK32"/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2200</w:t>
      </w:r>
      <w:r>
        <w:rPr>
          <w:rFonts w:ascii="宋体" w:hAnsi="宋体" w:cs="宋体" w:hint="eastAsia"/>
          <w:b/>
          <w:bCs/>
          <w:lang w:val="en-US"/>
        </w:rPr>
        <w:t>以上，</w:t>
      </w:r>
      <w:r>
        <w:rPr>
          <w:rFonts w:ascii="宋体" w:hAnsi="宋体" w:cs="宋体"/>
          <w:b/>
          <w:bCs/>
          <w:lang w:val="en-US"/>
        </w:rPr>
        <w:t>6/12 AJJ-WP1-</w:t>
      </w:r>
      <w:r>
        <w:rPr>
          <w:rFonts w:ascii="宋体" w:hAnsi="宋体" w:cs="宋体" w:hint="eastAsia"/>
          <w:b/>
          <w:bCs/>
          <w:lang w:val="en-US"/>
        </w:rPr>
        <w:t>数控铣床工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1500</w:t>
      </w:r>
      <w:r>
        <w:rPr>
          <w:rFonts w:ascii="宋体" w:hAnsi="宋体" w:cs="宋体" w:hint="eastAsia"/>
          <w:lang w:val="en-US"/>
        </w:rPr>
        <w:t>，住补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，勤工奖</w:t>
      </w:r>
      <w:r>
        <w:rPr>
          <w:rFonts w:ascii="宋体" w:hAnsi="宋体" w:cs="宋体"/>
          <w:lang w:val="en-US"/>
        </w:rPr>
        <w:t>500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年，工作时间周一至五上午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点半至下午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点半，周六上午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点半至下午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点半，周休</w:t>
      </w:r>
      <w:r>
        <w:rPr>
          <w:rFonts w:ascii="宋体" w:hAnsi="宋体" w:cs="宋体"/>
          <w:lang w:val="en-US"/>
        </w:rPr>
        <w:t>1</w:t>
      </w:r>
      <w:r>
        <w:rPr>
          <w:rFonts w:ascii="宋体" w:hAnsi="宋体" w:cs="宋体" w:hint="eastAsia"/>
          <w:lang w:val="en-US"/>
        </w:rPr>
        <w:t>天半。全勤奖</w:t>
      </w:r>
      <w:r>
        <w:rPr>
          <w:rFonts w:ascii="宋体" w:hAnsi="宋体" w:cs="宋体"/>
          <w:lang w:val="en-US"/>
        </w:rPr>
        <w:t>500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年超时算加班，加班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，雇主是机械零件公司，福利待遇好。需要雇员会数控铣床，看图编程，态度好，愿意学习，不计较，服从安排，地址靠近宏茂桥</w:t>
      </w:r>
      <w:bookmarkEnd w:id="28"/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综合</w:t>
      </w:r>
      <w:r>
        <w:rPr>
          <w:rFonts w:ascii="宋体" w:hAnsi="宋体" w:cs="宋体"/>
          <w:b/>
          <w:bCs/>
          <w:lang w:val="en-US"/>
        </w:rPr>
        <w:t>2200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-20/10-AJJ-WP2-</w:t>
      </w:r>
      <w:r>
        <w:rPr>
          <w:rFonts w:ascii="宋体" w:hAnsi="宋体" w:cs="宋体" w:hint="eastAsia"/>
          <w:b/>
          <w:bCs/>
          <w:lang w:val="en-US"/>
        </w:rPr>
        <w:t>大型</w:t>
      </w:r>
      <w:r>
        <w:rPr>
          <w:rFonts w:ascii="宋体" w:hAnsi="宋体" w:cs="宋体"/>
          <w:b/>
          <w:bCs/>
          <w:lang w:val="en-US"/>
        </w:rPr>
        <w:t>CNC</w:t>
      </w:r>
      <w:r>
        <w:rPr>
          <w:rFonts w:ascii="宋体" w:hAnsi="宋体" w:cs="宋体" w:hint="eastAsia"/>
          <w:b/>
          <w:bCs/>
          <w:lang w:val="en-US"/>
        </w:rPr>
        <w:t>公司征聘数控车床工</w:t>
      </w:r>
      <w:r>
        <w:rPr>
          <w:rFonts w:ascii="宋体" w:hAnsi="宋体" w:cs="宋体" w:hint="eastAsia"/>
          <w:lang w:val="en-US"/>
        </w:rPr>
        <w:t>，薪水</w:t>
      </w:r>
      <w:r>
        <w:rPr>
          <w:rFonts w:ascii="宋体" w:hAnsi="宋体" w:cs="宋体"/>
          <w:lang w:val="en-US"/>
        </w:rPr>
        <w:t>1450,</w:t>
      </w:r>
      <w:r>
        <w:rPr>
          <w:rFonts w:ascii="宋体" w:hAnsi="宋体" w:cs="宋体" w:hint="eastAsia"/>
          <w:lang w:val="en-US"/>
        </w:rPr>
        <w:t>（经验好薪水可以谈）住</w:t>
      </w:r>
      <w:r>
        <w:rPr>
          <w:rFonts w:ascii="宋体" w:hAnsi="宋体" w:cs="宋体"/>
          <w:lang w:val="en-US"/>
        </w:rPr>
        <w:t>200</w:t>
      </w:r>
      <w:r>
        <w:rPr>
          <w:rFonts w:ascii="宋体" w:hAnsi="宋体" w:cs="宋体" w:hint="eastAsia"/>
          <w:lang w:val="en-US"/>
        </w:rPr>
        <w:t>，交通补贴</w:t>
      </w:r>
      <w:r>
        <w:rPr>
          <w:rFonts w:ascii="宋体" w:hAnsi="宋体" w:cs="宋体"/>
          <w:lang w:val="en-US"/>
        </w:rPr>
        <w:t>100,</w:t>
      </w:r>
      <w:r>
        <w:rPr>
          <w:rFonts w:ascii="宋体" w:hAnsi="宋体" w:cs="宋体" w:hint="eastAsia"/>
          <w:lang w:val="en-US"/>
        </w:rPr>
        <w:t>工作时间周一至周五上午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点至下午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点半，超算加班，加班</w:t>
      </w:r>
      <w:r>
        <w:rPr>
          <w:rFonts w:ascii="宋体" w:hAnsi="宋体" w:cs="宋体"/>
          <w:lang w:val="en-US"/>
        </w:rPr>
        <w:t>1.5</w:t>
      </w:r>
      <w:r>
        <w:rPr>
          <w:rFonts w:ascii="宋体" w:hAnsi="宋体" w:cs="宋体" w:hint="eastAsia"/>
          <w:lang w:val="en-US"/>
        </w:rPr>
        <w:t>，加班多，（如果上晚班，补贴津贴</w:t>
      </w:r>
      <w:r>
        <w:rPr>
          <w:rFonts w:ascii="宋体" w:hAnsi="宋体" w:cs="宋体"/>
          <w:lang w:val="en-US"/>
        </w:rPr>
        <w:t>17</w:t>
      </w:r>
      <w:r>
        <w:rPr>
          <w:rFonts w:ascii="宋体" w:hAnsi="宋体" w:cs="宋体" w:hint="eastAsia"/>
          <w:lang w:val="en-US"/>
        </w:rPr>
        <w:t>新币</w:t>
      </w:r>
      <w:r>
        <w:rPr>
          <w:rFonts w:ascii="宋体" w:hAnsi="宋体" w:cs="宋体"/>
          <w:lang w:val="en-US"/>
        </w:rPr>
        <w:t>/</w:t>
      </w:r>
      <w:r>
        <w:rPr>
          <w:rFonts w:ascii="宋体" w:hAnsi="宋体" w:cs="宋体" w:hint="eastAsia"/>
          <w:lang w:val="en-US"/>
        </w:rPr>
        <w:t>天。当天加班超过</w:t>
      </w:r>
      <w:r>
        <w:rPr>
          <w:rFonts w:ascii="宋体" w:hAnsi="宋体" w:cs="宋体"/>
          <w:lang w:val="en-US"/>
        </w:rPr>
        <w:t>4</w:t>
      </w:r>
      <w:r>
        <w:rPr>
          <w:rFonts w:ascii="宋体" w:hAnsi="宋体" w:cs="宋体" w:hint="eastAsia"/>
          <w:lang w:val="en-US"/>
        </w:rPr>
        <w:t>小时后补贴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新币）雇主是大型机械公司，要求雇员会看图会编程，独立做工。有专科毕业证，熟悉马扎克系统或者法兰克系统等，不计较，愿意学习，肯吃苦。地址靠近裕廊</w:t>
      </w:r>
      <w:r>
        <w:rPr>
          <w:rFonts w:ascii="宋体" w:cs="宋体"/>
          <w:lang w:val="en-US"/>
        </w:rPr>
        <w:t> 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b/>
          <w:bCs/>
          <w:lang w:val="en-US"/>
        </w:rPr>
      </w:pPr>
      <w:r>
        <w:rPr>
          <w:rFonts w:hint="eastAsia"/>
          <w:color w:val="FF0000"/>
          <w:sz w:val="48"/>
          <w:szCs w:val="48"/>
          <w:highlight w:val="darkBlue"/>
          <w:lang w:val="en-US"/>
        </w:rPr>
        <w:t>普工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包装工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生产工</w:t>
      </w:r>
      <w:r>
        <w:rPr>
          <w:color w:val="FF0000"/>
          <w:sz w:val="48"/>
          <w:szCs w:val="48"/>
          <w:highlight w:val="darkBlue"/>
          <w:lang w:val="en-US"/>
        </w:rPr>
        <w:t>/</w:t>
      </w:r>
      <w:r>
        <w:rPr>
          <w:rFonts w:hint="eastAsia"/>
          <w:color w:val="FF0000"/>
          <w:sz w:val="48"/>
          <w:szCs w:val="48"/>
          <w:highlight w:val="darkBlue"/>
          <w:lang w:val="en-US"/>
        </w:rPr>
        <w:t>玻璃切割工</w:t>
      </w:r>
      <w:r>
        <w:rPr>
          <w:color w:val="FF0000"/>
          <w:sz w:val="48"/>
          <w:szCs w:val="48"/>
          <w:highlight w:val="darkBlue"/>
          <w:lang w:val="en-US"/>
        </w:rPr>
        <w:t xml:space="preserve">   </w:t>
      </w: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低收费</w:t>
      </w:r>
      <w:r>
        <w:rPr>
          <w:b/>
          <w:bCs/>
          <w:lang w:val="en-US"/>
        </w:rPr>
        <w:t>-AJB-WP1-</w:t>
      </w:r>
      <w:r>
        <w:rPr>
          <w:rFonts w:hint="eastAsia"/>
          <w:b/>
          <w:bCs/>
          <w:lang w:val="en-US"/>
        </w:rPr>
        <w:t>新加坡海洋及工业用品公司招聘</w:t>
      </w:r>
      <w:r>
        <w:rPr>
          <w:b/>
          <w:bCs/>
          <w:lang w:val="en-US"/>
        </w:rPr>
        <w:br/>
      </w:r>
      <w:r>
        <w:rPr>
          <w:rFonts w:hint="eastAsia"/>
          <w:b/>
          <w:bCs/>
          <w:lang w:val="en-US"/>
        </w:rPr>
        <w:t>职位：</w:t>
      </w:r>
      <w:r>
        <w:rPr>
          <w:rFonts w:hint="eastAsia"/>
          <w:lang w:val="en-US"/>
        </w:rPr>
        <w:t>普工兼钢锁学徒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薪水待遇</w:t>
      </w:r>
      <w:r>
        <w:rPr>
          <w:rFonts w:hint="eastAsia"/>
          <w:lang w:val="en-US"/>
        </w:rPr>
        <w:t>：薪水</w:t>
      </w:r>
      <w:r>
        <w:rPr>
          <w:lang w:val="en-US"/>
        </w:rPr>
        <w:t>1100</w:t>
      </w:r>
      <w:r>
        <w:rPr>
          <w:rFonts w:hint="eastAsia"/>
          <w:lang w:val="en-US"/>
        </w:rPr>
        <w:t>，住补</w:t>
      </w:r>
      <w:r>
        <w:rPr>
          <w:lang w:val="en-US"/>
        </w:rPr>
        <w:t>200.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工作时间：</w:t>
      </w:r>
      <w:r>
        <w:rPr>
          <w:rFonts w:hint="eastAsia"/>
          <w:lang w:val="en-US"/>
        </w:rPr>
        <w:t>周一至周五上午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点半到下午</w:t>
      </w:r>
      <w:r>
        <w:rPr>
          <w:lang w:val="en-US"/>
        </w:rPr>
        <w:t>6</w:t>
      </w:r>
      <w:r>
        <w:rPr>
          <w:rFonts w:hint="eastAsia"/>
          <w:lang w:val="en-US"/>
        </w:rPr>
        <w:t>点半，周六上午</w:t>
      </w:r>
      <w:r>
        <w:rPr>
          <w:lang w:val="en-US"/>
        </w:rPr>
        <w:t>8</w:t>
      </w:r>
      <w:r>
        <w:rPr>
          <w:rFonts w:hint="eastAsia"/>
          <w:lang w:val="en-US"/>
        </w:rPr>
        <w:t>点半到</w:t>
      </w:r>
      <w:r>
        <w:rPr>
          <w:lang w:val="en-US"/>
        </w:rPr>
        <w:t>1</w:t>
      </w:r>
      <w:r>
        <w:rPr>
          <w:rFonts w:hint="eastAsia"/>
          <w:lang w:val="en-US"/>
        </w:rPr>
        <w:t>点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福利待遇：</w:t>
      </w:r>
      <w:r>
        <w:rPr>
          <w:lang w:val="en-US"/>
        </w:rPr>
        <w:br/>
        <w:t>1.</w:t>
      </w:r>
      <w:r>
        <w:rPr>
          <w:rFonts w:hint="eastAsia"/>
          <w:lang w:val="en-US"/>
        </w:rPr>
        <w:t>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天年假和</w:t>
      </w:r>
      <w:r>
        <w:rPr>
          <w:lang w:val="en-US"/>
        </w:rPr>
        <w:t>14</w:t>
      </w:r>
      <w:r>
        <w:rPr>
          <w:rFonts w:hint="eastAsia"/>
          <w:lang w:val="en-US"/>
        </w:rPr>
        <w:t>天病假。</w:t>
      </w:r>
      <w:r>
        <w:rPr>
          <w:lang w:val="en-US"/>
        </w:rPr>
        <w:br/>
        <w:t>2.</w:t>
      </w:r>
      <w:r>
        <w:rPr>
          <w:rFonts w:hint="eastAsia"/>
          <w:lang w:val="en-US"/>
        </w:rPr>
        <w:t>周休</w:t>
      </w:r>
      <w:r>
        <w:rPr>
          <w:lang w:val="en-US"/>
        </w:rPr>
        <w:t>1</w:t>
      </w:r>
      <w:r>
        <w:rPr>
          <w:rFonts w:hint="eastAsia"/>
          <w:lang w:val="en-US"/>
        </w:rPr>
        <w:t>天半</w:t>
      </w:r>
      <w:r>
        <w:rPr>
          <w:lang w:val="en-US"/>
        </w:rPr>
        <w:br/>
        <w:t>3.</w:t>
      </w:r>
      <w:r>
        <w:rPr>
          <w:rFonts w:hint="eastAsia"/>
          <w:lang w:val="en-US"/>
        </w:rPr>
        <w:t>超时算加班，加班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lang w:val="en-US"/>
          </w:rPr>
          <w:t>1.5.</w:t>
        </w:r>
        <w:r>
          <w:rPr>
            <w:lang w:val="en-US"/>
          </w:rPr>
          <w:br/>
          <w:t>4</w:t>
        </w:r>
      </w:smartTag>
      <w:r>
        <w:rPr>
          <w:lang w:val="en-US"/>
        </w:rPr>
        <w:t>.</w:t>
      </w:r>
      <w:r>
        <w:rPr>
          <w:rFonts w:hint="eastAsia"/>
          <w:lang w:val="en-US"/>
        </w:rPr>
        <w:t>试用期后表现好有加薪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基本要求：</w:t>
      </w:r>
      <w:r>
        <w:rPr>
          <w:rFonts w:hint="eastAsia"/>
          <w:lang w:val="en-US"/>
        </w:rPr>
        <w:t>学历不限，需要搬运货品及做钢锁的工作经验，肯吃苦服从安排。</w:t>
      </w:r>
      <w:r>
        <w:rPr>
          <w:lang w:val="en-US"/>
        </w:rPr>
        <w:br/>
      </w:r>
      <w:r>
        <w:rPr>
          <w:rFonts w:hint="eastAsia"/>
          <w:b/>
          <w:bCs/>
          <w:lang w:val="en-US"/>
        </w:rPr>
        <w:t>备注：</w:t>
      </w:r>
      <w:r>
        <w:rPr>
          <w:rFonts w:hint="eastAsia"/>
          <w:lang w:val="en-US"/>
        </w:rPr>
        <w:t>雇主是新加坡海洋及工业用品公司，地址靠近裕廊西</w:t>
      </w:r>
    </w:p>
    <w:p w:rsidR="002815D6" w:rsidRDefault="002815D6">
      <w:pPr>
        <w:rPr>
          <w:rFonts w:ascii="宋体" w:cs="宋体"/>
        </w:rPr>
      </w:pPr>
    </w:p>
    <w:p w:rsidR="002815D6" w:rsidRDefault="002815D6">
      <w:pPr>
        <w:rPr>
          <w:rFonts w:ascii="宋体" w:cs="宋体"/>
        </w:rPr>
      </w:pPr>
      <w:r>
        <w:rPr>
          <w:rFonts w:ascii="宋体" w:hAnsi="宋体" w:cs="宋体" w:hint="eastAsia"/>
          <w:b/>
          <w:bCs/>
        </w:rPr>
        <w:t>低收费－</w:t>
      </w:r>
      <w:r>
        <w:rPr>
          <w:rFonts w:ascii="宋体" w:hAnsi="宋体" w:cs="宋体"/>
          <w:b/>
          <w:bCs/>
        </w:rPr>
        <w:t>ADS-WP1</w:t>
      </w:r>
      <w:r>
        <w:rPr>
          <w:rFonts w:ascii="宋体" w:hAnsi="宋体" w:cs="宋体" w:hint="eastAsia"/>
          <w:b/>
          <w:bCs/>
        </w:rPr>
        <w:t>个，男普工</w:t>
      </w:r>
      <w:r>
        <w:rPr>
          <w:rFonts w:ascii="宋体" w:hAnsi="宋体" w:cs="宋体" w:hint="eastAsia"/>
        </w:rPr>
        <w:t>，薪水</w:t>
      </w:r>
      <w:r>
        <w:rPr>
          <w:rFonts w:ascii="宋体" w:hAnsi="宋体" w:cs="宋体"/>
        </w:rPr>
        <w:t>700-800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/>
        </w:rPr>
        <w:t>40</w:t>
      </w:r>
      <w:r>
        <w:rPr>
          <w:rFonts w:ascii="宋体" w:hAnsi="宋体" w:cs="宋体" w:hint="eastAsia"/>
        </w:rPr>
        <w:t>岁以下，提供住，住在公司对面的高级公寓，做得好年底有花红，工作时间周一到周六上午</w:t>
      </w:r>
      <w:r>
        <w:rPr>
          <w:rFonts w:ascii="宋体" w:hAnsi="宋体" w:cs="宋体"/>
        </w:rPr>
        <w:t>8</w:t>
      </w:r>
      <w:r>
        <w:rPr>
          <w:rFonts w:ascii="宋体" w:hAnsi="宋体" w:cs="宋体" w:hint="eastAsia"/>
        </w:rPr>
        <w:t>点到下午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点，周休一天，超时就算加班，加班是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新币</w:t>
      </w:r>
      <w:r>
        <w:rPr>
          <w:rFonts w:ascii="宋体" w:hAnsi="宋体" w:cs="宋体"/>
        </w:rPr>
        <w:t>/</w:t>
      </w:r>
      <w:r>
        <w:rPr>
          <w:rFonts w:ascii="宋体" w:hAnsi="宋体" w:cs="宋体" w:hint="eastAsia"/>
        </w:rPr>
        <w:t>小时，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点过后加班就有</w:t>
      </w: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新币</w:t>
      </w:r>
      <w:r>
        <w:rPr>
          <w:rFonts w:ascii="宋体" w:hAnsi="宋体" w:cs="宋体"/>
        </w:rPr>
        <w:t>/</w:t>
      </w:r>
      <w:r>
        <w:rPr>
          <w:rFonts w:ascii="宋体" w:hAnsi="宋体" w:cs="宋体" w:hint="eastAsia"/>
        </w:rPr>
        <w:t>天的膳食津贴，雇主是做安装铁窗的，雇员的工作主要负责跟车过去顾客那边，上货下货，协助安装等普工的工作，要求态度好，不计较。工作地址在靠近女皇镇地铁站。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雇主多招聘一个</w:t>
      </w:r>
      <w:r>
        <w:rPr>
          <w:b/>
          <w:bCs/>
          <w:lang w:val="en-US"/>
        </w:rPr>
        <w:t>-</w:t>
      </w:r>
      <w:r>
        <w:rPr>
          <w:rFonts w:hint="eastAsia"/>
          <w:b/>
          <w:bCs/>
          <w:lang w:val="en-US"/>
        </w:rPr>
        <w:t>低收费－有简历直接录取</w:t>
      </w:r>
      <w:r>
        <w:rPr>
          <w:b/>
          <w:bCs/>
          <w:lang w:val="en-US"/>
        </w:rPr>
        <w:t>-10/10-</w:t>
      </w:r>
      <w:bookmarkStart w:id="29" w:name="OLE_LINK40"/>
      <w:r>
        <w:rPr>
          <w:b/>
          <w:bCs/>
          <w:lang w:val="en-US"/>
        </w:rPr>
        <w:t>AJB-WP1-</w:t>
      </w:r>
      <w:r>
        <w:rPr>
          <w:rFonts w:hint="eastAsia"/>
          <w:b/>
          <w:bCs/>
          <w:lang w:val="en-US"/>
        </w:rPr>
        <w:t>男普工</w:t>
      </w:r>
      <w:bookmarkEnd w:id="29"/>
      <w:r>
        <w:rPr>
          <w:rFonts w:hint="eastAsia"/>
          <w:lang w:val="en-US"/>
        </w:rPr>
        <w:t>，薪水</w:t>
      </w:r>
      <w:r>
        <w:rPr>
          <w:lang w:val="en-US"/>
        </w:rPr>
        <w:t>1100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，提供工作餐。工作时间早班：上午</w:t>
      </w:r>
      <w:r>
        <w:rPr>
          <w:lang w:val="en-US"/>
        </w:rPr>
        <w:t>7</w:t>
      </w:r>
      <w:r>
        <w:rPr>
          <w:rFonts w:hint="eastAsia"/>
          <w:lang w:val="en-US"/>
        </w:rPr>
        <w:t>点到晚上</w:t>
      </w:r>
      <w:r>
        <w:rPr>
          <w:lang w:val="en-US"/>
        </w:rPr>
        <w:t>7</w:t>
      </w:r>
      <w:r>
        <w:rPr>
          <w:rFonts w:hint="eastAsia"/>
          <w:lang w:val="en-US"/>
        </w:rPr>
        <w:t>点，晚班：晚上</w:t>
      </w:r>
      <w:r>
        <w:rPr>
          <w:lang w:val="en-US"/>
        </w:rPr>
        <w:t>7</w:t>
      </w:r>
      <w:r>
        <w:rPr>
          <w:rFonts w:hint="eastAsia"/>
          <w:lang w:val="en-US"/>
        </w:rPr>
        <w:t>点到早上</w:t>
      </w:r>
      <w:r>
        <w:rPr>
          <w:lang w:val="en-US"/>
        </w:rPr>
        <w:t>7</w:t>
      </w:r>
      <w:r>
        <w:rPr>
          <w:rFonts w:hint="eastAsia"/>
          <w:lang w:val="en-US"/>
        </w:rPr>
        <w:t>点，月休</w:t>
      </w:r>
      <w:r>
        <w:rPr>
          <w:lang w:val="en-US"/>
        </w:rPr>
        <w:t>2</w:t>
      </w:r>
      <w:r>
        <w:rPr>
          <w:rFonts w:hint="eastAsia"/>
          <w:lang w:val="en-US"/>
        </w:rPr>
        <w:t>天，超时算加班，加班</w:t>
      </w:r>
      <w:r>
        <w:rPr>
          <w:lang w:val="en-US"/>
        </w:rPr>
        <w:t>1.5</w:t>
      </w:r>
      <w:r>
        <w:rPr>
          <w:rFonts w:hint="eastAsia"/>
          <w:lang w:val="en-US"/>
        </w:rPr>
        <w:t>；雇主公司是做食格及饮料店，雇员的主要工作是负责收拾清洗碗碟，打扫卫生等普工的工作，要求雇员愿意吃苦，反应灵活，态度好，不计较。地址靠近兀兰。</w:t>
      </w:r>
    </w:p>
    <w:p w:rsidR="002815D6" w:rsidRDefault="002815D6"/>
    <w:p w:rsidR="002815D6" w:rsidRDefault="002815D6">
      <w:pPr>
        <w:rPr>
          <w:lang w:val="en-US"/>
        </w:rPr>
      </w:pPr>
      <w:r>
        <w:rPr>
          <w:rFonts w:hint="eastAsia"/>
          <w:b/>
          <w:bCs/>
          <w:lang w:val="en-US"/>
        </w:rPr>
        <w:t>急急急</w:t>
      </w:r>
      <w:r>
        <w:rPr>
          <w:b/>
          <w:bCs/>
          <w:lang w:val="en-US"/>
        </w:rPr>
        <w:t>-</w:t>
      </w:r>
      <w:r>
        <w:rPr>
          <w:rFonts w:hint="eastAsia"/>
          <w:b/>
          <w:bCs/>
          <w:shd w:val="clear" w:color="auto" w:fill="FF0000"/>
          <w:lang w:val="en-US"/>
        </w:rPr>
        <w:t>低收费</w:t>
      </w:r>
      <w:r>
        <w:rPr>
          <w:b/>
          <w:bCs/>
          <w:lang w:val="en-US"/>
        </w:rPr>
        <w:t>-</w:t>
      </w:r>
      <w:r>
        <w:rPr>
          <w:rFonts w:ascii="宋体" w:hAnsi="宋体" w:cs="宋体"/>
          <w:b/>
          <w:bCs/>
          <w:lang w:val="en-US"/>
        </w:rPr>
        <w:t>AJJ</w:t>
      </w:r>
      <w:r>
        <w:rPr>
          <w:b/>
          <w:bCs/>
          <w:lang w:val="en-US"/>
        </w:rPr>
        <w:t>-WP1-</w:t>
      </w:r>
      <w:r>
        <w:rPr>
          <w:rFonts w:hint="eastAsia"/>
          <w:b/>
          <w:bCs/>
          <w:lang w:val="en-US"/>
        </w:rPr>
        <w:t>男普工，</w:t>
      </w:r>
      <w:r>
        <w:rPr>
          <w:rFonts w:hint="eastAsia"/>
          <w:lang w:val="en-US"/>
        </w:rPr>
        <w:t>薪水</w:t>
      </w:r>
      <w:r>
        <w:rPr>
          <w:lang w:val="en-US"/>
        </w:rPr>
        <w:t>850</w:t>
      </w:r>
      <w:r>
        <w:rPr>
          <w:rFonts w:hint="eastAsia"/>
          <w:lang w:val="en-US"/>
        </w:rPr>
        <w:t>，提供住，一周工作</w:t>
      </w:r>
      <w:r>
        <w:rPr>
          <w:lang w:val="en-US"/>
        </w:rPr>
        <w:t>6</w:t>
      </w:r>
      <w:r>
        <w:rPr>
          <w:rFonts w:hint="eastAsia"/>
          <w:lang w:val="en-US"/>
        </w:rPr>
        <w:t>天，工作时间周一至周六上午</w:t>
      </w:r>
      <w:r>
        <w:rPr>
          <w:lang w:val="en-US"/>
        </w:rPr>
        <w:t>9</w:t>
      </w:r>
      <w:r>
        <w:rPr>
          <w:rFonts w:hint="eastAsia"/>
          <w:lang w:val="en-US"/>
        </w:rPr>
        <w:t>点到下午</w:t>
      </w:r>
      <w:r>
        <w:rPr>
          <w:lang w:val="en-US"/>
        </w:rPr>
        <w:t>6</w:t>
      </w:r>
      <w:r>
        <w:rPr>
          <w:rFonts w:hint="eastAsia"/>
          <w:lang w:val="en-US"/>
        </w:rPr>
        <w:t>点，周休一天。超时算加班，加班</w:t>
      </w:r>
      <w:r>
        <w:rPr>
          <w:lang w:val="en-US"/>
        </w:rPr>
        <w:t>1.5.</w:t>
      </w:r>
      <w:r>
        <w:rPr>
          <w:rFonts w:hint="eastAsia"/>
          <w:lang w:val="en-US"/>
        </w:rPr>
        <w:t>雇主是做家具装配的，雇员的主要工作是打扫卫生，搬运货物等相关普工的工作，要求雇员做工反应灵活，态度好，不计较。靠近蔡厝港</w:t>
      </w:r>
      <w:r>
        <w:rPr>
          <w:lang w:val="en-US"/>
        </w:rPr>
        <w:t xml:space="preserve"> </w:t>
      </w:r>
    </w:p>
    <w:p w:rsidR="002815D6" w:rsidRDefault="002815D6">
      <w:pPr>
        <w:rPr>
          <w:lang w:val="en-US"/>
        </w:rPr>
      </w:pPr>
    </w:p>
    <w:p w:rsidR="002815D6" w:rsidRDefault="002815D6">
      <w:pPr>
        <w:rPr>
          <w:lang w:val="en-US"/>
        </w:rPr>
      </w:pPr>
      <w:bookmarkStart w:id="30" w:name="OLE_LINK12"/>
      <w:r>
        <w:rPr>
          <w:b/>
          <w:bCs/>
          <w:lang w:val="en-US"/>
        </w:rPr>
        <w:t>10/1-AJX-Wp1</w:t>
      </w:r>
      <w:r>
        <w:rPr>
          <w:rFonts w:hint="eastAsia"/>
          <w:b/>
          <w:bCs/>
          <w:lang w:val="en-US"/>
        </w:rPr>
        <w:t>，女普工</w:t>
      </w:r>
      <w:r>
        <w:rPr>
          <w:rFonts w:hint="eastAsia"/>
          <w:lang w:val="en-US"/>
        </w:rPr>
        <w:t>，</w:t>
      </w:r>
      <w:r>
        <w:rPr>
          <w:lang w:val="en-US"/>
        </w:rPr>
        <w:t>40</w:t>
      </w:r>
      <w:r>
        <w:rPr>
          <w:rFonts w:hint="eastAsia"/>
          <w:lang w:val="en-US"/>
        </w:rPr>
        <w:t>岁以下，薪水</w:t>
      </w:r>
      <w:r>
        <w:rPr>
          <w:lang w:val="en-US"/>
        </w:rPr>
        <w:t>1200</w:t>
      </w:r>
      <w:r>
        <w:rPr>
          <w:rFonts w:hint="eastAsia"/>
          <w:lang w:val="en-US"/>
        </w:rPr>
        <w:t>，住补</w:t>
      </w:r>
      <w:r>
        <w:rPr>
          <w:lang w:val="en-US"/>
        </w:rPr>
        <w:t>200</w:t>
      </w:r>
      <w:r>
        <w:rPr>
          <w:rFonts w:hint="eastAsia"/>
          <w:lang w:val="en-US"/>
        </w:rPr>
        <w:t>，（试用期过后享有</w:t>
      </w:r>
      <w:r>
        <w:rPr>
          <w:lang w:val="en-US"/>
        </w:rPr>
        <w:t>7</w:t>
      </w:r>
      <w:r>
        <w:rPr>
          <w:rFonts w:hint="eastAsia"/>
          <w:lang w:val="en-US"/>
        </w:rPr>
        <w:t>天年假，</w:t>
      </w:r>
      <w:r>
        <w:rPr>
          <w:lang w:val="en-US"/>
        </w:rPr>
        <w:t>14</w:t>
      </w:r>
      <w:r>
        <w:rPr>
          <w:rFonts w:hint="eastAsia"/>
          <w:lang w:val="en-US"/>
        </w:rPr>
        <w:t>天病假），工作时间上午</w:t>
      </w:r>
      <w:r>
        <w:rPr>
          <w:lang w:val="en-US"/>
        </w:rPr>
        <w:t>9</w:t>
      </w:r>
      <w:r>
        <w:rPr>
          <w:rFonts w:hint="eastAsia"/>
          <w:lang w:val="en-US"/>
        </w:rPr>
        <w:t>点到下午</w:t>
      </w:r>
      <w:r>
        <w:rPr>
          <w:lang w:val="en-US"/>
        </w:rPr>
        <w:t>6</w:t>
      </w:r>
      <w:r>
        <w:rPr>
          <w:rFonts w:hint="eastAsia"/>
          <w:lang w:val="en-US"/>
        </w:rPr>
        <w:t>点</w:t>
      </w:r>
      <w:r>
        <w:rPr>
          <w:lang w:val="en-US"/>
        </w:rPr>
        <w:t xml:space="preserve">, </w:t>
      </w:r>
      <w:r>
        <w:rPr>
          <w:rFonts w:hint="eastAsia"/>
          <w:lang w:val="en-US"/>
        </w:rPr>
        <w:t>（中间一小时休息时间），周休息一天。雇主经营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橙汁制造公司</w:t>
      </w:r>
      <w:r>
        <w:rPr>
          <w:lang w:val="en-US"/>
        </w:rPr>
        <w:t>,</w:t>
      </w:r>
      <w:r>
        <w:rPr>
          <w:rFonts w:hint="eastAsia"/>
          <w:lang w:val="en-US"/>
        </w:rPr>
        <w:t>雇员主要工作负责及果汁，做饮料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搬运物品等。需要雇员态度好，回民，可以积极工作。地址靠近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乌兰</w:t>
      </w:r>
      <w:r>
        <w:rPr>
          <w:lang w:val="en-US"/>
        </w:rPr>
        <w:t xml:space="preserve">  </w:t>
      </w:r>
      <w:bookmarkStart w:id="31" w:name="OLE_LINK27"/>
      <w:bookmarkEnd w:id="30"/>
    </w:p>
    <w:p w:rsidR="002815D6" w:rsidRDefault="002815D6">
      <w:pPr>
        <w:rPr>
          <w:rFonts w:ascii="宋体" w:cs="宋体"/>
        </w:rPr>
      </w:pPr>
    </w:p>
    <w:p w:rsidR="002815D6" w:rsidRDefault="002815D6">
      <w:pPr>
        <w:rPr>
          <w:rFonts w:ascii="宋体" w:cs="宋体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</w:rPr>
        <w:t>有简历直接录取</w:t>
      </w:r>
      <w:r>
        <w:rPr>
          <w:rFonts w:ascii="宋体" w:hAnsi="宋体" w:cs="宋体"/>
          <w:b/>
          <w:bCs/>
        </w:rPr>
        <w:t>-1</w:t>
      </w:r>
      <w:r>
        <w:rPr>
          <w:rFonts w:ascii="宋体" w:hAnsi="宋体" w:cs="宋体"/>
          <w:b/>
          <w:bCs/>
          <w:lang w:val="en-US"/>
        </w:rPr>
        <w:t>5</w:t>
      </w:r>
      <w:r>
        <w:rPr>
          <w:rFonts w:ascii="宋体" w:hAnsi="宋体" w:cs="宋体"/>
          <w:b/>
          <w:bCs/>
        </w:rPr>
        <w:t>/1-A</w:t>
      </w:r>
      <w:r>
        <w:rPr>
          <w:rFonts w:ascii="宋体" w:hAnsi="宋体" w:cs="宋体"/>
          <w:b/>
          <w:bCs/>
          <w:lang w:val="en-US"/>
        </w:rPr>
        <w:t>DS</w:t>
      </w:r>
      <w:r>
        <w:rPr>
          <w:rFonts w:ascii="宋体" w:hAnsi="宋体" w:cs="宋体"/>
          <w:b/>
          <w:bCs/>
        </w:rPr>
        <w:t>-WP1-</w:t>
      </w:r>
      <w:r>
        <w:rPr>
          <w:rFonts w:ascii="宋体" w:hAnsi="宋体" w:cs="宋体" w:hint="eastAsia"/>
          <w:b/>
          <w:bCs/>
        </w:rPr>
        <w:t>男普工，</w:t>
      </w:r>
      <w:r>
        <w:rPr>
          <w:rFonts w:ascii="宋体" w:hAnsi="宋体" w:cs="宋体" w:hint="eastAsia"/>
        </w:rPr>
        <w:t>薪水</w:t>
      </w:r>
      <w:r>
        <w:rPr>
          <w:rFonts w:ascii="宋体" w:hAnsi="宋体" w:cs="宋体"/>
        </w:rPr>
        <w:t>1</w:t>
      </w:r>
      <w:r>
        <w:rPr>
          <w:rFonts w:ascii="宋体" w:hAnsi="宋体" w:cs="宋体"/>
          <w:lang w:val="en-US"/>
        </w:rPr>
        <w:t>2</w:t>
      </w:r>
      <w:r>
        <w:rPr>
          <w:rFonts w:ascii="宋体" w:cs="宋体"/>
        </w:rPr>
        <w:t>00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lang w:val="en-US"/>
        </w:rPr>
        <w:t>提供住</w:t>
      </w:r>
      <w:r>
        <w:rPr>
          <w:rFonts w:ascii="宋体" w:hAnsi="宋体" w:cs="宋体" w:hint="eastAsia"/>
        </w:rPr>
        <w:t>，提供工作餐。工作时间</w:t>
      </w:r>
      <w:r>
        <w:rPr>
          <w:rFonts w:ascii="宋体" w:hAnsi="宋体" w:cs="宋体" w:hint="eastAsia"/>
          <w:lang w:val="en-US"/>
        </w:rPr>
        <w:t>是一天工作</w:t>
      </w:r>
      <w:r>
        <w:rPr>
          <w:rFonts w:ascii="宋体" w:hAnsi="宋体" w:cs="宋体"/>
          <w:lang w:val="en-US"/>
        </w:rPr>
        <w:t>13</w:t>
      </w:r>
      <w:r>
        <w:rPr>
          <w:rFonts w:ascii="宋体" w:hAnsi="宋体" w:cs="宋体" w:hint="eastAsia"/>
          <w:lang w:val="en-US"/>
        </w:rPr>
        <w:t>小时（其中包括了吃饭时间休息时间），月休</w:t>
      </w:r>
      <w:r>
        <w:rPr>
          <w:rFonts w:ascii="宋体" w:hAnsi="宋体" w:cs="宋体"/>
          <w:lang w:val="en-US"/>
        </w:rPr>
        <w:t>2</w:t>
      </w:r>
      <w:r>
        <w:rPr>
          <w:rFonts w:ascii="宋体" w:hAnsi="宋体" w:cs="宋体" w:hint="eastAsia"/>
          <w:lang w:val="en-US"/>
        </w:rPr>
        <w:t>天，</w:t>
      </w:r>
      <w:r>
        <w:rPr>
          <w:rFonts w:ascii="宋体" w:hAnsi="宋体" w:cs="宋体" w:hint="eastAsia"/>
        </w:rPr>
        <w:t>雇主公司是做</w:t>
      </w:r>
      <w:r>
        <w:rPr>
          <w:rFonts w:ascii="宋体" w:hAnsi="宋体" w:cs="宋体" w:hint="eastAsia"/>
          <w:lang w:val="en-US"/>
        </w:rPr>
        <w:t>印度餐厅的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  <w:lang w:val="en-US"/>
        </w:rPr>
        <w:t>环境好，是在商业中心，</w:t>
      </w:r>
      <w:r>
        <w:rPr>
          <w:rFonts w:ascii="宋体" w:hAnsi="宋体" w:cs="宋体" w:hint="eastAsia"/>
        </w:rPr>
        <w:t>雇员的主要工作是负责收拾清洗碗碟，打扫卫生，</w:t>
      </w:r>
      <w:r>
        <w:rPr>
          <w:rFonts w:ascii="宋体" w:hAnsi="宋体" w:cs="宋体" w:hint="eastAsia"/>
          <w:lang w:val="en-US"/>
        </w:rPr>
        <w:t>清洁厨房</w:t>
      </w:r>
      <w:r>
        <w:rPr>
          <w:rFonts w:ascii="宋体" w:hAnsi="宋体" w:cs="宋体" w:hint="eastAsia"/>
        </w:rPr>
        <w:t>等普工的工作，要求雇员愿意吃苦，反应灵活，态度好，不计较。地址靠近</w:t>
      </w:r>
      <w:r>
        <w:rPr>
          <w:rFonts w:ascii="宋体" w:hAnsi="宋体" w:cs="宋体" w:hint="eastAsia"/>
          <w:lang w:val="en-US"/>
        </w:rPr>
        <w:t>樟宜</w:t>
      </w:r>
      <w:r>
        <w:rPr>
          <w:rFonts w:ascii="宋体" w:hAnsi="宋体" w:cs="宋体" w:hint="eastAsia"/>
        </w:rPr>
        <w:t>。</w:t>
      </w: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lang w:val="en-US"/>
        </w:rPr>
        <w:t>如果有工作到晚上</w:t>
      </w:r>
      <w:r>
        <w:rPr>
          <w:rFonts w:ascii="宋体" w:hAnsi="宋体" w:cs="宋体"/>
          <w:lang w:val="en-US"/>
        </w:rPr>
        <w:t>12</w:t>
      </w:r>
      <w:r>
        <w:rPr>
          <w:rFonts w:ascii="宋体" w:hAnsi="宋体" w:cs="宋体" w:hint="eastAsia"/>
          <w:lang w:val="en-US"/>
        </w:rPr>
        <w:t>点的雇主会提供自行车给工人回住所</w:t>
      </w:r>
    </w:p>
    <w:bookmarkEnd w:id="31"/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  <w:r>
        <w:rPr>
          <w:rFonts w:ascii="宋体" w:hAnsi="宋体" w:cs="宋体" w:hint="eastAsia"/>
          <w:b/>
          <w:bCs/>
          <w:lang w:val="en-US"/>
        </w:rPr>
        <w:t>低收费</w:t>
      </w:r>
      <w:r>
        <w:rPr>
          <w:rFonts w:ascii="宋体" w:cs="宋体"/>
          <w:b/>
          <w:bCs/>
          <w:lang w:val="en-US"/>
        </w:rPr>
        <w:t>-</w:t>
      </w:r>
      <w:r>
        <w:rPr>
          <w:rFonts w:ascii="宋体" w:hAnsi="宋体" w:cs="宋体" w:hint="eastAsia"/>
          <w:b/>
          <w:bCs/>
          <w:lang w:val="en-US"/>
        </w:rPr>
        <w:t>综合薪水</w:t>
      </w:r>
      <w:r>
        <w:rPr>
          <w:rFonts w:ascii="宋体" w:hAnsi="宋体" w:cs="宋体"/>
          <w:b/>
          <w:bCs/>
          <w:lang w:val="en-US"/>
        </w:rPr>
        <w:t>1200-1400</w:t>
      </w:r>
      <w:r>
        <w:rPr>
          <w:rFonts w:ascii="宋体" w:hAnsi="宋体" w:cs="宋体" w:hint="eastAsia"/>
          <w:b/>
          <w:bCs/>
          <w:lang w:val="en-US"/>
        </w:rPr>
        <w:t>左右</w:t>
      </w:r>
      <w:r>
        <w:rPr>
          <w:rFonts w:ascii="宋体" w:hAnsi="宋体" w:cs="宋体"/>
          <w:b/>
          <w:bCs/>
          <w:lang w:val="en-US"/>
        </w:rPr>
        <w:t>14/3-AJB-WP3,</w:t>
      </w:r>
      <w:r>
        <w:rPr>
          <w:rFonts w:ascii="宋体" w:hAnsi="宋体" w:cs="宋体" w:hint="eastAsia"/>
          <w:b/>
          <w:bCs/>
          <w:lang w:val="en-US"/>
        </w:rPr>
        <w:t>新加坡大型印刷公司招聘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职位：</w:t>
      </w:r>
      <w:r>
        <w:rPr>
          <w:rFonts w:ascii="宋体" w:hAnsi="宋体" w:cs="宋体" w:hint="eastAsia"/>
          <w:lang w:val="en-US"/>
        </w:rPr>
        <w:t>男操作工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薪水待遇：</w:t>
      </w:r>
      <w:r>
        <w:rPr>
          <w:rFonts w:ascii="宋体" w:hAnsi="宋体" w:cs="宋体" w:hint="eastAsia"/>
          <w:lang w:val="en-US"/>
        </w:rPr>
        <w:t>薪水</w:t>
      </w:r>
      <w:r>
        <w:rPr>
          <w:rFonts w:ascii="宋体" w:hAnsi="宋体" w:cs="宋体"/>
          <w:lang w:val="en-US"/>
        </w:rPr>
        <w:t>650</w:t>
      </w:r>
      <w:r>
        <w:rPr>
          <w:rFonts w:ascii="宋体" w:hAnsi="宋体" w:cs="宋体" w:hint="eastAsia"/>
          <w:lang w:val="en-US"/>
        </w:rPr>
        <w:t>，住</w:t>
      </w:r>
      <w:r>
        <w:rPr>
          <w:rFonts w:ascii="宋体" w:hAnsi="宋体" w:cs="宋体"/>
          <w:lang w:val="en-US"/>
        </w:rPr>
        <w:t>150</w:t>
      </w:r>
      <w:r>
        <w:rPr>
          <w:rFonts w:ascii="宋体" w:hAns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工作时间：</w:t>
      </w:r>
      <w:r>
        <w:rPr>
          <w:rFonts w:ascii="宋体" w:hAnsi="宋体" w:cs="宋体" w:hint="eastAsia"/>
          <w:lang w:val="en-US"/>
        </w:rPr>
        <w:t>早班：上午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点到下午</w:t>
      </w:r>
      <w:r>
        <w:rPr>
          <w:rFonts w:ascii="宋体" w:hAnsi="宋体" w:cs="宋体"/>
          <w:lang w:val="en-US"/>
        </w:rPr>
        <w:t>5</w:t>
      </w:r>
      <w:r>
        <w:rPr>
          <w:rFonts w:ascii="宋体" w:hAnsi="宋体" w:cs="宋体" w:hint="eastAsia"/>
          <w:lang w:val="en-US"/>
        </w:rPr>
        <w:t>半，晚班：晚上</w:t>
      </w:r>
      <w:r>
        <w:rPr>
          <w:rFonts w:ascii="宋体" w:hAnsi="宋体" w:cs="宋体"/>
          <w:lang w:val="en-US"/>
        </w:rPr>
        <w:t>8</w:t>
      </w:r>
      <w:r>
        <w:rPr>
          <w:rFonts w:ascii="宋体" w:hAnsi="宋体" w:cs="宋体" w:hint="eastAsia"/>
          <w:lang w:val="en-US"/>
        </w:rPr>
        <w:t>点到早上</w:t>
      </w:r>
      <w:r>
        <w:rPr>
          <w:rFonts w:ascii="宋体" w:hAnsi="宋体" w:cs="宋体"/>
          <w:lang w:val="en-US"/>
        </w:rPr>
        <w:t>6</w:t>
      </w:r>
      <w:r>
        <w:rPr>
          <w:rFonts w:ascii="宋体" w:hAnsi="宋体" w:cs="宋体" w:hint="eastAsia"/>
          <w:lang w:val="en-US"/>
        </w:rPr>
        <w:t>点半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福利待遇：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1.</w:t>
      </w:r>
      <w:r>
        <w:rPr>
          <w:rFonts w:ascii="宋体" w:hAnsi="宋体" w:cs="宋体" w:hint="eastAsia"/>
          <w:lang w:val="en-US"/>
        </w:rPr>
        <w:t>周休一天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2.</w:t>
      </w:r>
      <w:r>
        <w:rPr>
          <w:rFonts w:ascii="宋体" w:hAnsi="宋体" w:cs="宋体" w:hint="eastAsia"/>
          <w:lang w:val="en-US"/>
        </w:rPr>
        <w:t>餐补</w:t>
      </w:r>
      <w:r>
        <w:rPr>
          <w:rFonts w:ascii="宋体" w:hAnsi="宋体" w:cs="宋体"/>
          <w:lang w:val="en-US"/>
        </w:rPr>
        <w:t>30/</w:t>
      </w:r>
      <w:r>
        <w:rPr>
          <w:rFonts w:ascii="宋体" w:hAnsi="宋体" w:cs="宋体" w:hint="eastAsia"/>
          <w:lang w:val="en-US"/>
        </w:rPr>
        <w:t>月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3.</w:t>
      </w:r>
      <w:r>
        <w:rPr>
          <w:rFonts w:ascii="宋体" w:hAnsi="宋体" w:cs="宋体" w:hint="eastAsia"/>
          <w:lang w:val="en-US"/>
        </w:rPr>
        <w:t>晚班补贴</w:t>
      </w:r>
      <w:r>
        <w:rPr>
          <w:rFonts w:ascii="宋体" w:hAnsi="宋体" w:cs="宋体"/>
          <w:lang w:val="en-US"/>
        </w:rPr>
        <w:t>20/</w:t>
      </w:r>
      <w:r>
        <w:rPr>
          <w:rFonts w:ascii="宋体" w:hAnsi="宋体" w:cs="宋体" w:hint="eastAsia"/>
          <w:lang w:val="en-US"/>
        </w:rPr>
        <w:t>天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4.</w:t>
      </w:r>
      <w:r>
        <w:rPr>
          <w:rFonts w:ascii="宋体" w:hAnsi="宋体" w:cs="宋体" w:hint="eastAsia"/>
          <w:lang w:val="en-US"/>
        </w:rPr>
        <w:t>超时算加班，加班</w:t>
      </w:r>
      <w:r>
        <w:rPr>
          <w:rFonts w:ascii="宋体" w:hAnsi="宋体" w:cs="宋体"/>
          <w:lang w:val="en-US"/>
        </w:rPr>
        <w:t>1.5.</w:t>
      </w:r>
      <w:r>
        <w:rPr>
          <w:rFonts w:ascii="宋体" w:hAnsi="宋体" w:cs="宋体" w:hint="eastAsia"/>
          <w:lang w:val="en-US"/>
        </w:rPr>
        <w:t>雇主提供技术培训</w:t>
      </w:r>
      <w:r>
        <w:rPr>
          <w:rFonts w:ascii="宋体" w:cs="宋体"/>
          <w:lang w:val="en-US"/>
        </w:rPr>
        <w:br/>
      </w:r>
      <w:r>
        <w:rPr>
          <w:rFonts w:ascii="宋体" w:hAnsi="宋体" w:cs="宋体"/>
          <w:lang w:val="en-US"/>
        </w:rPr>
        <w:t>6.</w:t>
      </w:r>
      <w:r>
        <w:rPr>
          <w:rFonts w:ascii="宋体" w:hAnsi="宋体" w:cs="宋体" w:hint="eastAsia"/>
          <w:lang w:val="en-US"/>
        </w:rPr>
        <w:t>试用期后享用</w:t>
      </w:r>
      <w:r>
        <w:rPr>
          <w:rFonts w:ascii="宋体" w:hAnsi="宋体" w:cs="宋体"/>
          <w:lang w:val="en-US"/>
        </w:rPr>
        <w:t>7</w:t>
      </w:r>
      <w:r>
        <w:rPr>
          <w:rFonts w:ascii="宋体" w:hAnsi="宋体" w:cs="宋体" w:hint="eastAsia"/>
          <w:lang w:val="en-US"/>
        </w:rPr>
        <w:t>天年假，</w:t>
      </w:r>
      <w:r>
        <w:rPr>
          <w:rFonts w:ascii="宋体" w:hAnsi="宋体" w:cs="宋体"/>
          <w:lang w:val="en-US"/>
        </w:rPr>
        <w:t>14</w:t>
      </w:r>
      <w:r>
        <w:rPr>
          <w:rFonts w:ascii="宋体" w:hAnsi="宋体" w:cs="宋体" w:hint="eastAsia"/>
          <w:lang w:val="en-US"/>
        </w:rPr>
        <w:t>天病假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要求：</w:t>
      </w:r>
      <w:r>
        <w:rPr>
          <w:rFonts w:ascii="宋体" w:hAnsi="宋体" w:cs="宋体" w:hint="eastAsia"/>
          <w:lang w:val="en-US"/>
        </w:rPr>
        <w:t>学历不限，有操作工的经验，态度好，不计较服从安排</w:t>
      </w:r>
      <w:r>
        <w:rPr>
          <w:rFonts w:ascii="宋体" w:cs="宋体"/>
          <w:lang w:val="en-US"/>
        </w:rPr>
        <w:br/>
      </w:r>
      <w:r>
        <w:rPr>
          <w:rFonts w:ascii="宋体" w:hAnsi="宋体" w:cs="宋体" w:hint="eastAsia"/>
          <w:b/>
          <w:bCs/>
          <w:lang w:val="en-US"/>
        </w:rPr>
        <w:t>备注：</w:t>
      </w:r>
      <w:r>
        <w:rPr>
          <w:rFonts w:ascii="宋体" w:hAnsi="宋体" w:cs="宋体" w:hint="eastAsia"/>
          <w:lang w:val="en-US"/>
        </w:rPr>
        <w:t>雇主是新加坡大型印刷公司，有发展空间，地址靠近机场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Default="002815D6">
      <w:pPr>
        <w:rPr>
          <w:rFonts w:ascii="宋体" w:cs="宋体"/>
          <w:lang w:val="en-US"/>
        </w:rPr>
      </w:pPr>
    </w:p>
    <w:p w:rsidR="002815D6" w:rsidRPr="005D73BE" w:rsidRDefault="002815D6" w:rsidP="005D73BE">
      <w:pPr>
        <w:rPr>
          <w:rFonts w:ascii="宋体" w:cs="宋体"/>
          <w:lang w:val="en-US"/>
        </w:rPr>
      </w:pPr>
      <w:r w:rsidRPr="005D73BE">
        <w:rPr>
          <w:rFonts w:ascii="宋体" w:hAnsi="宋体" w:cs="宋体" w:hint="eastAsia"/>
          <w:lang w:val="en-US"/>
        </w:rPr>
        <w:t>招聘职位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 w:hint="eastAsia"/>
          <w:lang w:val="en-US"/>
        </w:rPr>
        <w:t>建筑公司会计兼文员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/>
          <w:lang w:val="en-US"/>
        </w:rPr>
        <w:t>SP</w:t>
      </w:r>
      <w:r w:rsidRPr="005D73BE">
        <w:rPr>
          <w:rFonts w:ascii="宋体" w:hAnsi="宋体" w:cs="宋体"/>
          <w:lang w:val="en-US"/>
        </w:rPr>
        <w:br/>
      </w:r>
      <w:r w:rsidRPr="005D73BE">
        <w:rPr>
          <w:rFonts w:ascii="宋体" w:hAnsi="宋体" w:cs="宋体" w:hint="eastAsia"/>
          <w:lang w:val="en-US"/>
        </w:rPr>
        <w:t>工作时间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 w:hint="eastAsia"/>
          <w:lang w:val="en-US"/>
        </w:rPr>
        <w:t>每天</w:t>
      </w:r>
      <w:r w:rsidRPr="005D73BE">
        <w:rPr>
          <w:rFonts w:ascii="宋体" w:hAnsi="宋体" w:cs="宋体"/>
          <w:lang w:val="en-US"/>
        </w:rPr>
        <w:t>09:00-18</w:t>
      </w:r>
      <w:r w:rsidRPr="005D73BE">
        <w:rPr>
          <w:rFonts w:ascii="宋体" w:hAnsi="宋体" w:cs="宋体" w:hint="eastAsia"/>
          <w:lang w:val="en-US"/>
        </w:rPr>
        <w:t>：</w:t>
      </w:r>
      <w:r w:rsidRPr="005D73BE">
        <w:rPr>
          <w:rFonts w:ascii="宋体" w:hAnsi="宋体" w:cs="宋体"/>
          <w:lang w:val="en-US"/>
        </w:rPr>
        <w:t>00</w:t>
      </w:r>
      <w:r w:rsidRPr="005D73BE">
        <w:rPr>
          <w:rFonts w:ascii="宋体" w:hAnsi="宋体" w:cs="宋体" w:hint="eastAsia"/>
          <w:lang w:val="en-US"/>
        </w:rPr>
        <w:t>，五天半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 w:hint="eastAsia"/>
          <w:lang w:val="en-US"/>
        </w:rPr>
        <w:t>薪水待遇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/>
          <w:lang w:val="en-US"/>
        </w:rPr>
        <w:t>2000</w:t>
      </w:r>
      <w:r w:rsidRPr="005D73BE">
        <w:rPr>
          <w:rFonts w:ascii="宋体" w:hAnsi="宋体" w:cs="宋体"/>
          <w:lang w:val="en-US"/>
        </w:rPr>
        <w:br/>
      </w:r>
      <w:r w:rsidRPr="005D73BE">
        <w:rPr>
          <w:rFonts w:ascii="宋体" w:hAnsi="宋体" w:cs="宋体" w:hint="eastAsia"/>
          <w:lang w:val="en-US"/>
        </w:rPr>
        <w:t>职位要求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 w:hint="eastAsia"/>
          <w:lang w:val="en-US"/>
        </w:rPr>
        <w:t>有本地建筑公司会计经验，算薪水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 w:hint="eastAsia"/>
          <w:lang w:val="en-US"/>
        </w:rPr>
        <w:t>申请准证，安排工人，开</w:t>
      </w:r>
      <w:r w:rsidRPr="005D73BE">
        <w:rPr>
          <w:rFonts w:ascii="宋体" w:hAnsi="宋体" w:cs="宋体"/>
          <w:lang w:val="en-US"/>
        </w:rPr>
        <w:t>invoice</w:t>
      </w:r>
      <w:r w:rsidRPr="005D73BE">
        <w:rPr>
          <w:rFonts w:ascii="宋体" w:hAnsi="宋体" w:cs="宋体" w:hint="eastAsia"/>
          <w:lang w:val="en-US"/>
        </w:rPr>
        <w:t>等。成熟稳重</w:t>
      </w:r>
    </w:p>
    <w:p w:rsidR="002815D6" w:rsidRDefault="002815D6">
      <w:pPr>
        <w:rPr>
          <w:rFonts w:ascii="宋体" w:cs="宋体"/>
          <w:lang w:val="en-US"/>
        </w:rPr>
      </w:pPr>
    </w:p>
    <w:p w:rsidR="002815D6" w:rsidRPr="005D73BE" w:rsidRDefault="002815D6" w:rsidP="005D73BE">
      <w:pPr>
        <w:rPr>
          <w:rFonts w:ascii="宋体" w:hAnsi="宋体" w:cs="宋体"/>
          <w:lang w:val="en-US"/>
        </w:rPr>
      </w:pPr>
      <w:r w:rsidRPr="005D73BE">
        <w:rPr>
          <w:rFonts w:ascii="宋体" w:hAnsi="宋体" w:cs="宋体" w:hint="eastAsia"/>
          <w:lang w:val="en-US"/>
        </w:rPr>
        <w:t>赴新加坡联合木业公司设备电气维修工（</w:t>
      </w:r>
      <w:r w:rsidRPr="005D73BE">
        <w:rPr>
          <w:rFonts w:ascii="宋体" w:hAnsi="宋体" w:cs="宋体"/>
          <w:lang w:val="en-US"/>
        </w:rPr>
        <w:t>3</w:t>
      </w:r>
      <w:r w:rsidRPr="005D73BE">
        <w:rPr>
          <w:rFonts w:ascii="宋体" w:hAnsi="宋体" w:cs="宋体" w:hint="eastAsia"/>
          <w:lang w:val="en-US"/>
        </w:rPr>
        <w:t>名</w:t>
      </w:r>
      <w:r w:rsidRPr="005D73BE">
        <w:rPr>
          <w:rFonts w:ascii="宋体" w:cs="宋体"/>
          <w:lang w:val="en-US"/>
        </w:rPr>
        <w:t> </w:t>
      </w:r>
      <w:r w:rsidRPr="005D73BE">
        <w:rPr>
          <w:rFonts w:ascii="宋体" w:hAnsi="宋体" w:cs="宋体"/>
          <w:lang w:val="en-US"/>
        </w:rPr>
        <w:t>WP  </w:t>
      </w:r>
      <w:r w:rsidRPr="005D73BE">
        <w:rPr>
          <w:rFonts w:ascii="宋体" w:hAnsi="宋体" w:cs="宋体" w:hint="eastAsia"/>
          <w:lang w:val="en-US"/>
        </w:rPr>
        <w:t>男）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/>
          <w:lang w:val="en-US"/>
        </w:rPr>
        <w:t>1</w:t>
      </w:r>
      <w:r w:rsidRPr="005D73BE">
        <w:rPr>
          <w:rFonts w:ascii="宋体" w:hAnsi="宋体" w:cs="宋体" w:hint="eastAsia"/>
          <w:lang w:val="en-US"/>
        </w:rPr>
        <w:t>．年龄：</w:t>
      </w:r>
      <w:r w:rsidRPr="005D73BE">
        <w:rPr>
          <w:rFonts w:ascii="宋体" w:hAnsi="宋体" w:cs="宋体"/>
          <w:lang w:val="en-US"/>
        </w:rPr>
        <w:t>25</w:t>
      </w:r>
      <w:r w:rsidRPr="005D73BE">
        <w:rPr>
          <w:rFonts w:ascii="宋体" w:hAnsi="宋体" w:cs="宋体" w:hint="eastAsia"/>
          <w:lang w:val="en-US"/>
        </w:rPr>
        <w:t>岁</w:t>
      </w:r>
      <w:r w:rsidRPr="005D73BE">
        <w:rPr>
          <w:rFonts w:ascii="宋体" w:hAnsi="宋体" w:cs="宋体"/>
          <w:lang w:val="en-US"/>
        </w:rPr>
        <w:t>-35</w:t>
      </w:r>
      <w:r w:rsidRPr="005D73BE">
        <w:rPr>
          <w:rFonts w:ascii="宋体" w:hAnsi="宋体" w:cs="宋体" w:hint="eastAsia"/>
          <w:lang w:val="en-US"/>
        </w:rPr>
        <w:t>岁之间；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/>
          <w:lang w:val="en-US"/>
        </w:rPr>
        <w:t>2</w:t>
      </w:r>
      <w:r w:rsidRPr="005D73BE">
        <w:rPr>
          <w:rFonts w:ascii="宋体" w:hAnsi="宋体" w:cs="宋体" w:hint="eastAsia"/>
          <w:lang w:val="en-US"/>
        </w:rPr>
        <w:t>．身高：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0"/>
          <w:attr w:name="UnitName" w:val="cm"/>
        </w:smartTagPr>
        <w:r w:rsidRPr="005D73BE">
          <w:rPr>
            <w:rFonts w:ascii="宋体" w:hAnsi="宋体" w:cs="宋体"/>
            <w:lang w:val="en-US"/>
          </w:rPr>
          <w:t>170cm</w:t>
        </w:r>
      </w:smartTag>
      <w:r w:rsidRPr="005D73BE">
        <w:rPr>
          <w:rFonts w:ascii="宋体" w:hAnsi="宋体" w:cs="宋体" w:hint="eastAsia"/>
          <w:lang w:val="en-US"/>
        </w:rPr>
        <w:t>或以上，体重：</w:t>
      </w:r>
      <w:r w:rsidRPr="005D73BE">
        <w:rPr>
          <w:rFonts w:ascii="宋体" w:hAnsi="宋体" w:cs="宋体"/>
          <w:lang w:val="en-US"/>
        </w:rPr>
        <w:t>65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80"/>
          <w:attr w:name="UnitName" w:val="kg"/>
        </w:smartTagPr>
        <w:r w:rsidRPr="005D73BE">
          <w:rPr>
            <w:rFonts w:ascii="宋体" w:hAnsi="宋体" w:cs="宋体"/>
            <w:lang w:val="en-US"/>
          </w:rPr>
          <w:t>-80kG</w:t>
        </w:r>
      </w:smartTag>
      <w:r w:rsidRPr="005D73BE">
        <w:rPr>
          <w:rFonts w:ascii="宋体" w:hAnsi="宋体" w:cs="宋体"/>
          <w:lang w:val="en-US"/>
        </w:rPr>
        <w:br/>
        <w:t>3</w:t>
      </w:r>
      <w:r w:rsidRPr="005D73BE">
        <w:rPr>
          <w:rFonts w:ascii="宋体" w:hAnsi="宋体" w:cs="宋体" w:hint="eastAsia"/>
          <w:lang w:val="en-US"/>
        </w:rPr>
        <w:t>．身强健康体壮，能适应快节奏生产速度，勤劳刻苦；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/>
          <w:lang w:val="en-US"/>
        </w:rPr>
        <w:t>4</w:t>
      </w:r>
      <w:r w:rsidRPr="005D73BE">
        <w:rPr>
          <w:rFonts w:ascii="宋体" w:hAnsi="宋体" w:cs="宋体" w:hint="eastAsia"/>
          <w:lang w:val="en-US"/>
        </w:rPr>
        <w:t>．设备电气维修经验（熟练使用各种电气检修工具</w:t>
      </w:r>
      <w:r w:rsidRPr="005D73BE">
        <w:rPr>
          <w:rFonts w:ascii="宋体" w:hAnsi="宋体" w:cs="宋体"/>
          <w:lang w:val="en-US"/>
        </w:rPr>
        <w:t>, </w:t>
      </w:r>
      <w:r w:rsidRPr="005D73BE">
        <w:rPr>
          <w:rFonts w:ascii="宋体" w:hAnsi="宋体" w:cs="宋体" w:hint="eastAsia"/>
          <w:lang w:val="en-US"/>
        </w:rPr>
        <w:t>如万用表之类）或机械经验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/>
          <w:lang w:val="en-US"/>
        </w:rPr>
        <w:t>5</w:t>
      </w:r>
      <w:r w:rsidRPr="005D73BE">
        <w:rPr>
          <w:rFonts w:ascii="宋体" w:hAnsi="宋体" w:cs="宋体" w:hint="eastAsia"/>
          <w:lang w:val="en-US"/>
        </w:rPr>
        <w:t>．工作职责：负责工厂的机械设备维护，主要是机械电气，需要到生产部门工作和加班</w:t>
      </w:r>
      <w:r w:rsidRPr="005D73BE">
        <w:rPr>
          <w:rFonts w:ascii="宋体" w:hAnsi="宋体" w:cs="宋体"/>
          <w:lang w:val="en-US"/>
        </w:rPr>
        <w:t xml:space="preserve"> </w:t>
      </w:r>
      <w:r w:rsidRPr="005D73BE">
        <w:rPr>
          <w:rFonts w:ascii="宋体" w:hAnsi="宋体" w:cs="宋体"/>
          <w:lang w:val="en-US"/>
        </w:rPr>
        <w:br/>
      </w:r>
      <w:r w:rsidRPr="005D73BE">
        <w:rPr>
          <w:rFonts w:ascii="宋体" w:hAnsi="宋体" w:cs="宋体" w:hint="eastAsia"/>
          <w:lang w:val="en-US"/>
        </w:rPr>
        <w:t>底</w:t>
      </w:r>
      <w:r w:rsidRPr="005D73BE">
        <w:rPr>
          <w:rFonts w:ascii="宋体" w:cs="宋体"/>
          <w:lang w:val="en-US"/>
        </w:rPr>
        <w:t>    </w:t>
      </w:r>
      <w:r w:rsidRPr="005D73BE">
        <w:rPr>
          <w:rFonts w:ascii="宋体" w:hAnsi="宋体" w:cs="宋体" w:hint="eastAsia"/>
          <w:lang w:val="en-US"/>
        </w:rPr>
        <w:t>薪：</w:t>
      </w:r>
      <w:r w:rsidRPr="005D73BE">
        <w:rPr>
          <w:rFonts w:ascii="宋体" w:hAnsi="宋体" w:cs="宋体"/>
          <w:lang w:val="en-US"/>
        </w:rPr>
        <w:t>800</w:t>
      </w:r>
      <w:r w:rsidRPr="005D73BE">
        <w:rPr>
          <w:rFonts w:ascii="宋体" w:hAnsi="宋体" w:cs="宋体" w:hint="eastAsia"/>
          <w:lang w:val="en-US"/>
        </w:rPr>
        <w:t>（根据工人的实际水平）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cs="宋体"/>
          <w:lang w:val="en-US"/>
        </w:rPr>
        <w:t>              </w:t>
      </w:r>
      <w:r w:rsidRPr="005D73BE">
        <w:rPr>
          <w:rFonts w:ascii="宋体" w:hAnsi="宋体" w:cs="宋体" w:hint="eastAsia"/>
          <w:lang w:val="en-US"/>
        </w:rPr>
        <w:t>公司提供宿舍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 w:hint="eastAsia"/>
          <w:lang w:val="en-US"/>
        </w:rPr>
        <w:t>工作时间：每周</w:t>
      </w:r>
      <w:r w:rsidRPr="005D73BE">
        <w:rPr>
          <w:rFonts w:ascii="宋体" w:hAnsi="宋体" w:cs="宋体"/>
          <w:lang w:val="en-US"/>
        </w:rPr>
        <w:t>44</w:t>
      </w:r>
      <w:r w:rsidRPr="005D73BE">
        <w:rPr>
          <w:rFonts w:ascii="宋体" w:hAnsi="宋体" w:cs="宋体" w:hint="eastAsia"/>
          <w:lang w:val="en-US"/>
        </w:rPr>
        <w:t>小时，超时算加班；</w:t>
      </w:r>
      <w:r w:rsidRPr="005D73BE">
        <w:rPr>
          <w:rFonts w:ascii="宋体" w:cs="宋体"/>
          <w:lang w:val="en-US"/>
        </w:rPr>
        <w:br/>
      </w:r>
      <w:r w:rsidRPr="005D73BE">
        <w:rPr>
          <w:rFonts w:ascii="宋体" w:hAnsi="宋体" w:cs="宋体" w:hint="eastAsia"/>
          <w:lang w:val="en-US"/>
        </w:rPr>
        <w:t>说明：参考收入</w:t>
      </w:r>
      <w:r w:rsidRPr="005D73BE">
        <w:rPr>
          <w:rFonts w:ascii="宋体" w:hAnsi="宋体" w:cs="宋体"/>
          <w:lang w:val="en-US"/>
        </w:rPr>
        <w:t>2000-3000</w:t>
      </w:r>
    </w:p>
    <w:p w:rsidR="002815D6" w:rsidRPr="005D73BE" w:rsidRDefault="002815D6">
      <w:pPr>
        <w:rPr>
          <w:rFonts w:ascii="宋体" w:cs="宋体"/>
          <w:lang w:val="en-US"/>
        </w:rPr>
      </w:pPr>
    </w:p>
    <w:sectPr w:rsidR="002815D6" w:rsidRPr="005D73BE" w:rsidSect="0077276D">
      <w:type w:val="continuous"/>
      <w:pgSz w:w="11850" w:h="16783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FA34C5"/>
    <w:multiLevelType w:val="singleLevel"/>
    <w:tmpl w:val="96FA34C5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AADB7E07"/>
    <w:multiLevelType w:val="singleLevel"/>
    <w:tmpl w:val="AADB7E07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BBF30403"/>
    <w:multiLevelType w:val="singleLevel"/>
    <w:tmpl w:val="BBF30403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EE2B838C"/>
    <w:multiLevelType w:val="singleLevel"/>
    <w:tmpl w:val="EE2B838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F5D1C0C4"/>
    <w:multiLevelType w:val="singleLevel"/>
    <w:tmpl w:val="F5D1C0C4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759596AB"/>
    <w:multiLevelType w:val="singleLevel"/>
    <w:tmpl w:val="759596AB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E9D6D30"/>
    <w:rsid w:val="00053D20"/>
    <w:rsid w:val="00070BB9"/>
    <w:rsid w:val="000739A2"/>
    <w:rsid w:val="00120925"/>
    <w:rsid w:val="002815D6"/>
    <w:rsid w:val="00315766"/>
    <w:rsid w:val="00320D19"/>
    <w:rsid w:val="0038077A"/>
    <w:rsid w:val="00443F13"/>
    <w:rsid w:val="004603AF"/>
    <w:rsid w:val="005D0B45"/>
    <w:rsid w:val="005D0E4D"/>
    <w:rsid w:val="005D73BE"/>
    <w:rsid w:val="0064627E"/>
    <w:rsid w:val="0077276D"/>
    <w:rsid w:val="007C7CB2"/>
    <w:rsid w:val="008242ED"/>
    <w:rsid w:val="00913EAD"/>
    <w:rsid w:val="009459FA"/>
    <w:rsid w:val="009E4D91"/>
    <w:rsid w:val="00A65C9A"/>
    <w:rsid w:val="00BC15E4"/>
    <w:rsid w:val="00BE2037"/>
    <w:rsid w:val="00BE2D3F"/>
    <w:rsid w:val="00BE3172"/>
    <w:rsid w:val="00C130AB"/>
    <w:rsid w:val="00C76749"/>
    <w:rsid w:val="00CB679E"/>
    <w:rsid w:val="00D5769D"/>
    <w:rsid w:val="00D73527"/>
    <w:rsid w:val="00DB0129"/>
    <w:rsid w:val="00DC617F"/>
    <w:rsid w:val="00DD5B89"/>
    <w:rsid w:val="00E934BB"/>
    <w:rsid w:val="00EE3055"/>
    <w:rsid w:val="00EE5940"/>
    <w:rsid w:val="00F92463"/>
    <w:rsid w:val="00FF52F9"/>
    <w:rsid w:val="01006D92"/>
    <w:rsid w:val="0106556C"/>
    <w:rsid w:val="01116E45"/>
    <w:rsid w:val="012E139A"/>
    <w:rsid w:val="013C2242"/>
    <w:rsid w:val="014823A1"/>
    <w:rsid w:val="01483AAA"/>
    <w:rsid w:val="01693149"/>
    <w:rsid w:val="017741CC"/>
    <w:rsid w:val="017764D8"/>
    <w:rsid w:val="01A946CD"/>
    <w:rsid w:val="01B21BF3"/>
    <w:rsid w:val="01DB76F5"/>
    <w:rsid w:val="01E773D9"/>
    <w:rsid w:val="01E80939"/>
    <w:rsid w:val="01EA2118"/>
    <w:rsid w:val="01FA0836"/>
    <w:rsid w:val="020758F6"/>
    <w:rsid w:val="020840F5"/>
    <w:rsid w:val="0213568A"/>
    <w:rsid w:val="021557B1"/>
    <w:rsid w:val="021A1EF0"/>
    <w:rsid w:val="02546EA3"/>
    <w:rsid w:val="026D35AC"/>
    <w:rsid w:val="02886EAC"/>
    <w:rsid w:val="02AB76CA"/>
    <w:rsid w:val="02B85ACF"/>
    <w:rsid w:val="02BD2EAF"/>
    <w:rsid w:val="02E15A01"/>
    <w:rsid w:val="02EB1BA9"/>
    <w:rsid w:val="030A51A0"/>
    <w:rsid w:val="031019BF"/>
    <w:rsid w:val="03182550"/>
    <w:rsid w:val="031E4C03"/>
    <w:rsid w:val="0324005E"/>
    <w:rsid w:val="032625E9"/>
    <w:rsid w:val="032A0A74"/>
    <w:rsid w:val="03331F20"/>
    <w:rsid w:val="033B1732"/>
    <w:rsid w:val="033E1E43"/>
    <w:rsid w:val="03492122"/>
    <w:rsid w:val="036021A7"/>
    <w:rsid w:val="03674C2D"/>
    <w:rsid w:val="037560BF"/>
    <w:rsid w:val="037A4EBA"/>
    <w:rsid w:val="03800916"/>
    <w:rsid w:val="03950825"/>
    <w:rsid w:val="03A47B84"/>
    <w:rsid w:val="03A96FE6"/>
    <w:rsid w:val="03BB7749"/>
    <w:rsid w:val="03BE7192"/>
    <w:rsid w:val="03C24852"/>
    <w:rsid w:val="03D62BF2"/>
    <w:rsid w:val="03ED24B0"/>
    <w:rsid w:val="03EE0588"/>
    <w:rsid w:val="03EF235A"/>
    <w:rsid w:val="03FA15F6"/>
    <w:rsid w:val="03FB71C2"/>
    <w:rsid w:val="040B1258"/>
    <w:rsid w:val="041543D5"/>
    <w:rsid w:val="04205426"/>
    <w:rsid w:val="0428280C"/>
    <w:rsid w:val="04525B06"/>
    <w:rsid w:val="045C05E6"/>
    <w:rsid w:val="04653CC9"/>
    <w:rsid w:val="04675D12"/>
    <w:rsid w:val="046F7876"/>
    <w:rsid w:val="04723721"/>
    <w:rsid w:val="047621C9"/>
    <w:rsid w:val="049C3ECD"/>
    <w:rsid w:val="04A249A7"/>
    <w:rsid w:val="04A451AF"/>
    <w:rsid w:val="04C24B49"/>
    <w:rsid w:val="04D24F96"/>
    <w:rsid w:val="04D5667D"/>
    <w:rsid w:val="04D85A2D"/>
    <w:rsid w:val="04E64DB7"/>
    <w:rsid w:val="04E84B8A"/>
    <w:rsid w:val="04FC2BC8"/>
    <w:rsid w:val="04FD5BF1"/>
    <w:rsid w:val="050308C7"/>
    <w:rsid w:val="0510320A"/>
    <w:rsid w:val="0513281C"/>
    <w:rsid w:val="051803C7"/>
    <w:rsid w:val="05250811"/>
    <w:rsid w:val="053E7C2E"/>
    <w:rsid w:val="053F65D5"/>
    <w:rsid w:val="05414882"/>
    <w:rsid w:val="05442DC7"/>
    <w:rsid w:val="054B5BA8"/>
    <w:rsid w:val="05532F0E"/>
    <w:rsid w:val="05542A66"/>
    <w:rsid w:val="0568222E"/>
    <w:rsid w:val="05742B8B"/>
    <w:rsid w:val="05906346"/>
    <w:rsid w:val="05AE64AC"/>
    <w:rsid w:val="05B508EB"/>
    <w:rsid w:val="05CF6FED"/>
    <w:rsid w:val="05E8530C"/>
    <w:rsid w:val="05EE449D"/>
    <w:rsid w:val="05FE07EB"/>
    <w:rsid w:val="0606538F"/>
    <w:rsid w:val="060F0C49"/>
    <w:rsid w:val="060F1FCF"/>
    <w:rsid w:val="061A214D"/>
    <w:rsid w:val="061D2001"/>
    <w:rsid w:val="061D7DDD"/>
    <w:rsid w:val="062169D4"/>
    <w:rsid w:val="0645429A"/>
    <w:rsid w:val="065324B9"/>
    <w:rsid w:val="066C3CEE"/>
    <w:rsid w:val="067D4D0E"/>
    <w:rsid w:val="067F591C"/>
    <w:rsid w:val="06922C2A"/>
    <w:rsid w:val="06A176DD"/>
    <w:rsid w:val="06AB5636"/>
    <w:rsid w:val="06B3763F"/>
    <w:rsid w:val="06EE4C42"/>
    <w:rsid w:val="070E425F"/>
    <w:rsid w:val="071B035B"/>
    <w:rsid w:val="073E50DA"/>
    <w:rsid w:val="073E7F05"/>
    <w:rsid w:val="076D4D2E"/>
    <w:rsid w:val="07775000"/>
    <w:rsid w:val="0778465E"/>
    <w:rsid w:val="0786472B"/>
    <w:rsid w:val="07934799"/>
    <w:rsid w:val="07971D00"/>
    <w:rsid w:val="07A070FD"/>
    <w:rsid w:val="07A67A6D"/>
    <w:rsid w:val="07AD57C3"/>
    <w:rsid w:val="07B1442B"/>
    <w:rsid w:val="07C818FC"/>
    <w:rsid w:val="07E75441"/>
    <w:rsid w:val="07EB1BBB"/>
    <w:rsid w:val="07FD2D46"/>
    <w:rsid w:val="08020359"/>
    <w:rsid w:val="08035290"/>
    <w:rsid w:val="080E095B"/>
    <w:rsid w:val="081774A3"/>
    <w:rsid w:val="081D3446"/>
    <w:rsid w:val="081E36A7"/>
    <w:rsid w:val="08347E74"/>
    <w:rsid w:val="083506B5"/>
    <w:rsid w:val="08442C12"/>
    <w:rsid w:val="084E3496"/>
    <w:rsid w:val="08736EF0"/>
    <w:rsid w:val="08806D24"/>
    <w:rsid w:val="088509A3"/>
    <w:rsid w:val="089554AA"/>
    <w:rsid w:val="08A32287"/>
    <w:rsid w:val="08A358DA"/>
    <w:rsid w:val="08A42AB0"/>
    <w:rsid w:val="08A92198"/>
    <w:rsid w:val="08B9585E"/>
    <w:rsid w:val="08BF791F"/>
    <w:rsid w:val="08C24262"/>
    <w:rsid w:val="08E052A2"/>
    <w:rsid w:val="08E71D7C"/>
    <w:rsid w:val="08E95C4F"/>
    <w:rsid w:val="08EC4C34"/>
    <w:rsid w:val="08F74FB7"/>
    <w:rsid w:val="08FC2562"/>
    <w:rsid w:val="090626AD"/>
    <w:rsid w:val="090B5D62"/>
    <w:rsid w:val="09156E9B"/>
    <w:rsid w:val="09161861"/>
    <w:rsid w:val="09207724"/>
    <w:rsid w:val="092728B7"/>
    <w:rsid w:val="09355A8D"/>
    <w:rsid w:val="0946479F"/>
    <w:rsid w:val="09564A8B"/>
    <w:rsid w:val="095A76AA"/>
    <w:rsid w:val="09674FAE"/>
    <w:rsid w:val="098A3F7B"/>
    <w:rsid w:val="099868C7"/>
    <w:rsid w:val="099A6806"/>
    <w:rsid w:val="09A14892"/>
    <w:rsid w:val="09AF41FF"/>
    <w:rsid w:val="09CC2FAC"/>
    <w:rsid w:val="09CF2854"/>
    <w:rsid w:val="09EE6DE7"/>
    <w:rsid w:val="09F12492"/>
    <w:rsid w:val="09F26FA5"/>
    <w:rsid w:val="09F34A52"/>
    <w:rsid w:val="09F71F0E"/>
    <w:rsid w:val="09FD5E7D"/>
    <w:rsid w:val="09FF315B"/>
    <w:rsid w:val="0A151B6C"/>
    <w:rsid w:val="0A1B16C0"/>
    <w:rsid w:val="0A1C35B4"/>
    <w:rsid w:val="0A43629D"/>
    <w:rsid w:val="0A497051"/>
    <w:rsid w:val="0A576A32"/>
    <w:rsid w:val="0A596412"/>
    <w:rsid w:val="0A622D52"/>
    <w:rsid w:val="0A7F3E2D"/>
    <w:rsid w:val="0A7F6040"/>
    <w:rsid w:val="0AA73B7C"/>
    <w:rsid w:val="0AAE635F"/>
    <w:rsid w:val="0AB476CB"/>
    <w:rsid w:val="0AB65A91"/>
    <w:rsid w:val="0AC00DE3"/>
    <w:rsid w:val="0AD162E6"/>
    <w:rsid w:val="0AE63095"/>
    <w:rsid w:val="0B17273C"/>
    <w:rsid w:val="0B1F4034"/>
    <w:rsid w:val="0B4634BB"/>
    <w:rsid w:val="0B4E2A83"/>
    <w:rsid w:val="0B507BED"/>
    <w:rsid w:val="0B6A5659"/>
    <w:rsid w:val="0B6F16EF"/>
    <w:rsid w:val="0B745902"/>
    <w:rsid w:val="0B8672FD"/>
    <w:rsid w:val="0B9F63D7"/>
    <w:rsid w:val="0BA028FA"/>
    <w:rsid w:val="0BBB44F0"/>
    <w:rsid w:val="0BBB7213"/>
    <w:rsid w:val="0BCD5AD2"/>
    <w:rsid w:val="0BDD4B38"/>
    <w:rsid w:val="0BE91B29"/>
    <w:rsid w:val="0BF13D97"/>
    <w:rsid w:val="0C126D8C"/>
    <w:rsid w:val="0C2C2388"/>
    <w:rsid w:val="0C2F7126"/>
    <w:rsid w:val="0C4277A5"/>
    <w:rsid w:val="0C4503DE"/>
    <w:rsid w:val="0C4E6D5C"/>
    <w:rsid w:val="0C643291"/>
    <w:rsid w:val="0C684DF2"/>
    <w:rsid w:val="0C71756C"/>
    <w:rsid w:val="0C7929B5"/>
    <w:rsid w:val="0C7B3853"/>
    <w:rsid w:val="0C871F07"/>
    <w:rsid w:val="0C8C4680"/>
    <w:rsid w:val="0C8D28C1"/>
    <w:rsid w:val="0C920625"/>
    <w:rsid w:val="0C9D1209"/>
    <w:rsid w:val="0CB47337"/>
    <w:rsid w:val="0CD435F2"/>
    <w:rsid w:val="0CD82C5E"/>
    <w:rsid w:val="0CE1617E"/>
    <w:rsid w:val="0CEB4C2C"/>
    <w:rsid w:val="0CF54466"/>
    <w:rsid w:val="0CFE793A"/>
    <w:rsid w:val="0D0A43AC"/>
    <w:rsid w:val="0D0A4DAD"/>
    <w:rsid w:val="0D1D7DF7"/>
    <w:rsid w:val="0D3C21FE"/>
    <w:rsid w:val="0D3E407B"/>
    <w:rsid w:val="0D435519"/>
    <w:rsid w:val="0D4503CA"/>
    <w:rsid w:val="0D485E3D"/>
    <w:rsid w:val="0D4A55CD"/>
    <w:rsid w:val="0D6668A6"/>
    <w:rsid w:val="0D6A5D11"/>
    <w:rsid w:val="0D6F0107"/>
    <w:rsid w:val="0D7778C5"/>
    <w:rsid w:val="0D827982"/>
    <w:rsid w:val="0D84162F"/>
    <w:rsid w:val="0D8E3754"/>
    <w:rsid w:val="0D9E525E"/>
    <w:rsid w:val="0DA22FFF"/>
    <w:rsid w:val="0DAD5587"/>
    <w:rsid w:val="0DCD60A3"/>
    <w:rsid w:val="0DD3307E"/>
    <w:rsid w:val="0DE360EB"/>
    <w:rsid w:val="0DED0C84"/>
    <w:rsid w:val="0E15221D"/>
    <w:rsid w:val="0E377086"/>
    <w:rsid w:val="0E3B34CC"/>
    <w:rsid w:val="0E42560E"/>
    <w:rsid w:val="0E430DF2"/>
    <w:rsid w:val="0E4F749C"/>
    <w:rsid w:val="0E56092D"/>
    <w:rsid w:val="0E6C5D4B"/>
    <w:rsid w:val="0E717382"/>
    <w:rsid w:val="0E8616C3"/>
    <w:rsid w:val="0E910352"/>
    <w:rsid w:val="0EA152A0"/>
    <w:rsid w:val="0EA27912"/>
    <w:rsid w:val="0EA71CB1"/>
    <w:rsid w:val="0EBA3EA9"/>
    <w:rsid w:val="0EBC0620"/>
    <w:rsid w:val="0EBE7633"/>
    <w:rsid w:val="0ECD15A4"/>
    <w:rsid w:val="0EDA20EC"/>
    <w:rsid w:val="0EE73B06"/>
    <w:rsid w:val="0EF07751"/>
    <w:rsid w:val="0EF232A8"/>
    <w:rsid w:val="0F14425D"/>
    <w:rsid w:val="0F284497"/>
    <w:rsid w:val="0F3D3C59"/>
    <w:rsid w:val="0F442173"/>
    <w:rsid w:val="0F473530"/>
    <w:rsid w:val="0F4B44A9"/>
    <w:rsid w:val="0F585BB1"/>
    <w:rsid w:val="0F6A1438"/>
    <w:rsid w:val="0F6A3258"/>
    <w:rsid w:val="0F6A79F6"/>
    <w:rsid w:val="0F6F270E"/>
    <w:rsid w:val="0F6F686D"/>
    <w:rsid w:val="0F707277"/>
    <w:rsid w:val="0F7E4584"/>
    <w:rsid w:val="0F844195"/>
    <w:rsid w:val="0F912330"/>
    <w:rsid w:val="0F935FB1"/>
    <w:rsid w:val="0F990E68"/>
    <w:rsid w:val="0FBB79CF"/>
    <w:rsid w:val="0FD64095"/>
    <w:rsid w:val="0FE17BD8"/>
    <w:rsid w:val="0FE64182"/>
    <w:rsid w:val="0FFA6BD4"/>
    <w:rsid w:val="0FFC3378"/>
    <w:rsid w:val="10001A95"/>
    <w:rsid w:val="10044139"/>
    <w:rsid w:val="1008090D"/>
    <w:rsid w:val="100A01CF"/>
    <w:rsid w:val="101A53C2"/>
    <w:rsid w:val="10342AD8"/>
    <w:rsid w:val="103929F0"/>
    <w:rsid w:val="104944CA"/>
    <w:rsid w:val="107274D6"/>
    <w:rsid w:val="10733148"/>
    <w:rsid w:val="107D311F"/>
    <w:rsid w:val="10806FF0"/>
    <w:rsid w:val="109F2BE1"/>
    <w:rsid w:val="10A022C5"/>
    <w:rsid w:val="10AF6BB3"/>
    <w:rsid w:val="10B50FF3"/>
    <w:rsid w:val="10C140AB"/>
    <w:rsid w:val="10D623C5"/>
    <w:rsid w:val="10D9784F"/>
    <w:rsid w:val="10DF0CEF"/>
    <w:rsid w:val="10F92E16"/>
    <w:rsid w:val="1107086E"/>
    <w:rsid w:val="111820A4"/>
    <w:rsid w:val="111A6821"/>
    <w:rsid w:val="111C6767"/>
    <w:rsid w:val="111D023B"/>
    <w:rsid w:val="11446023"/>
    <w:rsid w:val="114A2A91"/>
    <w:rsid w:val="11514703"/>
    <w:rsid w:val="1171765D"/>
    <w:rsid w:val="11745834"/>
    <w:rsid w:val="11771556"/>
    <w:rsid w:val="11855930"/>
    <w:rsid w:val="11861C1F"/>
    <w:rsid w:val="11977558"/>
    <w:rsid w:val="11994985"/>
    <w:rsid w:val="119A2FDA"/>
    <w:rsid w:val="11AE0EC9"/>
    <w:rsid w:val="11BB21DD"/>
    <w:rsid w:val="11C81B54"/>
    <w:rsid w:val="11CA35D1"/>
    <w:rsid w:val="11E50378"/>
    <w:rsid w:val="11E62773"/>
    <w:rsid w:val="11E9319A"/>
    <w:rsid w:val="11EC2201"/>
    <w:rsid w:val="11FE7F6E"/>
    <w:rsid w:val="1205172A"/>
    <w:rsid w:val="120D071C"/>
    <w:rsid w:val="122216AC"/>
    <w:rsid w:val="12321714"/>
    <w:rsid w:val="123C44B7"/>
    <w:rsid w:val="123D6997"/>
    <w:rsid w:val="12402F32"/>
    <w:rsid w:val="12595249"/>
    <w:rsid w:val="12645DAB"/>
    <w:rsid w:val="126E006A"/>
    <w:rsid w:val="12746CC3"/>
    <w:rsid w:val="12791F42"/>
    <w:rsid w:val="12796AA9"/>
    <w:rsid w:val="12823180"/>
    <w:rsid w:val="128538B6"/>
    <w:rsid w:val="12881F15"/>
    <w:rsid w:val="12967875"/>
    <w:rsid w:val="129E5DDD"/>
    <w:rsid w:val="12A80C38"/>
    <w:rsid w:val="12B821CE"/>
    <w:rsid w:val="12C56CC0"/>
    <w:rsid w:val="12C578CB"/>
    <w:rsid w:val="12C94888"/>
    <w:rsid w:val="12D14903"/>
    <w:rsid w:val="12DC064B"/>
    <w:rsid w:val="12DE5A23"/>
    <w:rsid w:val="12E06FFA"/>
    <w:rsid w:val="12F86042"/>
    <w:rsid w:val="130315D2"/>
    <w:rsid w:val="1303277A"/>
    <w:rsid w:val="13065D4F"/>
    <w:rsid w:val="13072B6A"/>
    <w:rsid w:val="131E4D59"/>
    <w:rsid w:val="1320448B"/>
    <w:rsid w:val="133378B4"/>
    <w:rsid w:val="13651CBB"/>
    <w:rsid w:val="136C43B7"/>
    <w:rsid w:val="136E7DEA"/>
    <w:rsid w:val="13781574"/>
    <w:rsid w:val="139A4075"/>
    <w:rsid w:val="13B0139F"/>
    <w:rsid w:val="13B13352"/>
    <w:rsid w:val="13D02B65"/>
    <w:rsid w:val="13D6308A"/>
    <w:rsid w:val="13E96E27"/>
    <w:rsid w:val="13EB01B1"/>
    <w:rsid w:val="13EB5FDE"/>
    <w:rsid w:val="13F20D75"/>
    <w:rsid w:val="1402735F"/>
    <w:rsid w:val="140C6A54"/>
    <w:rsid w:val="141C1D36"/>
    <w:rsid w:val="141C2040"/>
    <w:rsid w:val="14235AA9"/>
    <w:rsid w:val="142B343E"/>
    <w:rsid w:val="1438220A"/>
    <w:rsid w:val="14582ADD"/>
    <w:rsid w:val="146E20FE"/>
    <w:rsid w:val="14782862"/>
    <w:rsid w:val="14860887"/>
    <w:rsid w:val="148E288E"/>
    <w:rsid w:val="14AD35B4"/>
    <w:rsid w:val="14B75EEC"/>
    <w:rsid w:val="14D94C87"/>
    <w:rsid w:val="14DD6147"/>
    <w:rsid w:val="14DD6F90"/>
    <w:rsid w:val="14EE76B2"/>
    <w:rsid w:val="14F149DF"/>
    <w:rsid w:val="150125CD"/>
    <w:rsid w:val="151F3D1C"/>
    <w:rsid w:val="152B4132"/>
    <w:rsid w:val="152D1949"/>
    <w:rsid w:val="1533382E"/>
    <w:rsid w:val="15411F5C"/>
    <w:rsid w:val="1542387F"/>
    <w:rsid w:val="15444E43"/>
    <w:rsid w:val="15574366"/>
    <w:rsid w:val="1559246D"/>
    <w:rsid w:val="155C58A2"/>
    <w:rsid w:val="15677CB5"/>
    <w:rsid w:val="157854E6"/>
    <w:rsid w:val="15870C25"/>
    <w:rsid w:val="158C39D1"/>
    <w:rsid w:val="158E4BCB"/>
    <w:rsid w:val="159745CB"/>
    <w:rsid w:val="159D4ABC"/>
    <w:rsid w:val="15AC1E8D"/>
    <w:rsid w:val="15AC36DE"/>
    <w:rsid w:val="15AE068C"/>
    <w:rsid w:val="15C51A31"/>
    <w:rsid w:val="15D17D36"/>
    <w:rsid w:val="15DA66AE"/>
    <w:rsid w:val="15DE37B1"/>
    <w:rsid w:val="15E175E9"/>
    <w:rsid w:val="15E84A45"/>
    <w:rsid w:val="16004448"/>
    <w:rsid w:val="16042DB6"/>
    <w:rsid w:val="160C1091"/>
    <w:rsid w:val="161B5183"/>
    <w:rsid w:val="162252FE"/>
    <w:rsid w:val="1628492B"/>
    <w:rsid w:val="162B09B9"/>
    <w:rsid w:val="162F0069"/>
    <w:rsid w:val="16374A5E"/>
    <w:rsid w:val="164B6EC5"/>
    <w:rsid w:val="1659395D"/>
    <w:rsid w:val="168055F2"/>
    <w:rsid w:val="16891FC9"/>
    <w:rsid w:val="16B553EB"/>
    <w:rsid w:val="16BA50FC"/>
    <w:rsid w:val="16CB1EAA"/>
    <w:rsid w:val="16D01167"/>
    <w:rsid w:val="16D122EE"/>
    <w:rsid w:val="16D572DE"/>
    <w:rsid w:val="16DC72DA"/>
    <w:rsid w:val="16EC6A9C"/>
    <w:rsid w:val="16EF61E4"/>
    <w:rsid w:val="16FE7C7E"/>
    <w:rsid w:val="17082F48"/>
    <w:rsid w:val="170A03A8"/>
    <w:rsid w:val="170F5A23"/>
    <w:rsid w:val="171D02A4"/>
    <w:rsid w:val="171D5D90"/>
    <w:rsid w:val="171D6F4B"/>
    <w:rsid w:val="173D4A57"/>
    <w:rsid w:val="17465C97"/>
    <w:rsid w:val="17597001"/>
    <w:rsid w:val="175F4ABA"/>
    <w:rsid w:val="17660EF9"/>
    <w:rsid w:val="17836425"/>
    <w:rsid w:val="178B7688"/>
    <w:rsid w:val="17A271F7"/>
    <w:rsid w:val="17AF12D8"/>
    <w:rsid w:val="17B463FE"/>
    <w:rsid w:val="17B926C0"/>
    <w:rsid w:val="17C146F9"/>
    <w:rsid w:val="17C850D0"/>
    <w:rsid w:val="17D14923"/>
    <w:rsid w:val="17DD3A6D"/>
    <w:rsid w:val="17E47765"/>
    <w:rsid w:val="17ED7630"/>
    <w:rsid w:val="17F00CDE"/>
    <w:rsid w:val="17F2302C"/>
    <w:rsid w:val="18245947"/>
    <w:rsid w:val="182F2AE8"/>
    <w:rsid w:val="183400B4"/>
    <w:rsid w:val="18382F08"/>
    <w:rsid w:val="1844488F"/>
    <w:rsid w:val="185A770C"/>
    <w:rsid w:val="18887257"/>
    <w:rsid w:val="1889558B"/>
    <w:rsid w:val="189551EA"/>
    <w:rsid w:val="18A353DA"/>
    <w:rsid w:val="18AE3A64"/>
    <w:rsid w:val="18AF0D33"/>
    <w:rsid w:val="18B006D4"/>
    <w:rsid w:val="18C81EF7"/>
    <w:rsid w:val="18CF3475"/>
    <w:rsid w:val="18D4399F"/>
    <w:rsid w:val="18E443D8"/>
    <w:rsid w:val="190A2DD2"/>
    <w:rsid w:val="190F0E7F"/>
    <w:rsid w:val="19115FFB"/>
    <w:rsid w:val="191A11A4"/>
    <w:rsid w:val="191E6808"/>
    <w:rsid w:val="192A324B"/>
    <w:rsid w:val="19344CF5"/>
    <w:rsid w:val="19473667"/>
    <w:rsid w:val="19485681"/>
    <w:rsid w:val="194C689B"/>
    <w:rsid w:val="19566C89"/>
    <w:rsid w:val="198B08ED"/>
    <w:rsid w:val="198D2D2B"/>
    <w:rsid w:val="198F1843"/>
    <w:rsid w:val="19A50021"/>
    <w:rsid w:val="19AF2D69"/>
    <w:rsid w:val="19BE1C43"/>
    <w:rsid w:val="19C44EC0"/>
    <w:rsid w:val="19CB2A42"/>
    <w:rsid w:val="19E45DFF"/>
    <w:rsid w:val="19F25EAD"/>
    <w:rsid w:val="1A0A13AD"/>
    <w:rsid w:val="1A0D3B3B"/>
    <w:rsid w:val="1A143525"/>
    <w:rsid w:val="1A1518F5"/>
    <w:rsid w:val="1A342BB0"/>
    <w:rsid w:val="1A345FA9"/>
    <w:rsid w:val="1A3908E2"/>
    <w:rsid w:val="1A404077"/>
    <w:rsid w:val="1A4816F8"/>
    <w:rsid w:val="1A4F30E0"/>
    <w:rsid w:val="1A624169"/>
    <w:rsid w:val="1A632381"/>
    <w:rsid w:val="1A6D31E3"/>
    <w:rsid w:val="1A714758"/>
    <w:rsid w:val="1A856390"/>
    <w:rsid w:val="1A8B387C"/>
    <w:rsid w:val="1A8C5B01"/>
    <w:rsid w:val="1A9F6CA0"/>
    <w:rsid w:val="1AA12A1A"/>
    <w:rsid w:val="1AC16B03"/>
    <w:rsid w:val="1AC342FD"/>
    <w:rsid w:val="1ADF26A4"/>
    <w:rsid w:val="1AE038C9"/>
    <w:rsid w:val="1AE5448E"/>
    <w:rsid w:val="1AEC336A"/>
    <w:rsid w:val="1AFA507D"/>
    <w:rsid w:val="1B0369EB"/>
    <w:rsid w:val="1B154F1C"/>
    <w:rsid w:val="1B17384B"/>
    <w:rsid w:val="1B323901"/>
    <w:rsid w:val="1B362410"/>
    <w:rsid w:val="1B494D43"/>
    <w:rsid w:val="1B4D0B8F"/>
    <w:rsid w:val="1B4E14F0"/>
    <w:rsid w:val="1B6A4155"/>
    <w:rsid w:val="1B6E2057"/>
    <w:rsid w:val="1B8D0058"/>
    <w:rsid w:val="1B8D56D3"/>
    <w:rsid w:val="1BA57054"/>
    <w:rsid w:val="1BA82D5D"/>
    <w:rsid w:val="1BB23E8A"/>
    <w:rsid w:val="1BB7584C"/>
    <w:rsid w:val="1BBF6B43"/>
    <w:rsid w:val="1BC11BDC"/>
    <w:rsid w:val="1BDD5DEB"/>
    <w:rsid w:val="1BE96B85"/>
    <w:rsid w:val="1BEE5EAB"/>
    <w:rsid w:val="1BF921B1"/>
    <w:rsid w:val="1BFD7918"/>
    <w:rsid w:val="1C0A669A"/>
    <w:rsid w:val="1C165DBF"/>
    <w:rsid w:val="1C1C68B0"/>
    <w:rsid w:val="1C281963"/>
    <w:rsid w:val="1C2C4D68"/>
    <w:rsid w:val="1C3E2E68"/>
    <w:rsid w:val="1C41287B"/>
    <w:rsid w:val="1C4634E2"/>
    <w:rsid w:val="1C4867F4"/>
    <w:rsid w:val="1C5010C9"/>
    <w:rsid w:val="1C53228C"/>
    <w:rsid w:val="1C551CDD"/>
    <w:rsid w:val="1C7C0529"/>
    <w:rsid w:val="1C8265E5"/>
    <w:rsid w:val="1C933AEB"/>
    <w:rsid w:val="1C957003"/>
    <w:rsid w:val="1CA131DC"/>
    <w:rsid w:val="1CB82D7D"/>
    <w:rsid w:val="1CB85A4E"/>
    <w:rsid w:val="1CB92F7A"/>
    <w:rsid w:val="1CC23CC4"/>
    <w:rsid w:val="1CC831D2"/>
    <w:rsid w:val="1CEF45AE"/>
    <w:rsid w:val="1CF237EC"/>
    <w:rsid w:val="1CF56912"/>
    <w:rsid w:val="1D004311"/>
    <w:rsid w:val="1D10673D"/>
    <w:rsid w:val="1D140096"/>
    <w:rsid w:val="1D186CC6"/>
    <w:rsid w:val="1D314E9F"/>
    <w:rsid w:val="1D3A602F"/>
    <w:rsid w:val="1D453E71"/>
    <w:rsid w:val="1D586E0A"/>
    <w:rsid w:val="1D710B5D"/>
    <w:rsid w:val="1D736AA8"/>
    <w:rsid w:val="1D7E42D4"/>
    <w:rsid w:val="1DA224B4"/>
    <w:rsid w:val="1DA571C2"/>
    <w:rsid w:val="1DAC137F"/>
    <w:rsid w:val="1DAE6773"/>
    <w:rsid w:val="1DAF09B6"/>
    <w:rsid w:val="1DB5044F"/>
    <w:rsid w:val="1DB978B5"/>
    <w:rsid w:val="1DC03CAC"/>
    <w:rsid w:val="1DE314BB"/>
    <w:rsid w:val="1DFE153F"/>
    <w:rsid w:val="1E074067"/>
    <w:rsid w:val="1E236DFA"/>
    <w:rsid w:val="1E25130C"/>
    <w:rsid w:val="1E361CED"/>
    <w:rsid w:val="1E3D7B3E"/>
    <w:rsid w:val="1E4403A1"/>
    <w:rsid w:val="1E475FB4"/>
    <w:rsid w:val="1E602901"/>
    <w:rsid w:val="1E6615CB"/>
    <w:rsid w:val="1E6B5184"/>
    <w:rsid w:val="1E792F82"/>
    <w:rsid w:val="1E807692"/>
    <w:rsid w:val="1E9B3F7E"/>
    <w:rsid w:val="1E9B63D9"/>
    <w:rsid w:val="1E9D6D30"/>
    <w:rsid w:val="1EA30CEC"/>
    <w:rsid w:val="1EAF7F66"/>
    <w:rsid w:val="1EB3624C"/>
    <w:rsid w:val="1EB600C5"/>
    <w:rsid w:val="1EBA334C"/>
    <w:rsid w:val="1EC7661A"/>
    <w:rsid w:val="1ECB107F"/>
    <w:rsid w:val="1EDD287C"/>
    <w:rsid w:val="1EEF1FB3"/>
    <w:rsid w:val="1EF17304"/>
    <w:rsid w:val="1F1564A8"/>
    <w:rsid w:val="1F216995"/>
    <w:rsid w:val="1F237A21"/>
    <w:rsid w:val="1F2422CF"/>
    <w:rsid w:val="1F3055C9"/>
    <w:rsid w:val="1F334D53"/>
    <w:rsid w:val="1F33585E"/>
    <w:rsid w:val="1F433182"/>
    <w:rsid w:val="1F506631"/>
    <w:rsid w:val="1F6553D1"/>
    <w:rsid w:val="1F665AB6"/>
    <w:rsid w:val="1F700201"/>
    <w:rsid w:val="1F7252B0"/>
    <w:rsid w:val="1F7875EF"/>
    <w:rsid w:val="1F852F05"/>
    <w:rsid w:val="1F9A61F3"/>
    <w:rsid w:val="1FA003CA"/>
    <w:rsid w:val="1FAB3FF8"/>
    <w:rsid w:val="1FC8585C"/>
    <w:rsid w:val="1FC859F2"/>
    <w:rsid w:val="1FCE2A17"/>
    <w:rsid w:val="1FD77D37"/>
    <w:rsid w:val="1FE57CA0"/>
    <w:rsid w:val="1FEB38E9"/>
    <w:rsid w:val="1FF119DB"/>
    <w:rsid w:val="1FF63DB5"/>
    <w:rsid w:val="200361B0"/>
    <w:rsid w:val="2013212B"/>
    <w:rsid w:val="20147813"/>
    <w:rsid w:val="20405DC0"/>
    <w:rsid w:val="20572552"/>
    <w:rsid w:val="20677E92"/>
    <w:rsid w:val="206C0B20"/>
    <w:rsid w:val="20711C7C"/>
    <w:rsid w:val="20732C29"/>
    <w:rsid w:val="20770FE3"/>
    <w:rsid w:val="20826C99"/>
    <w:rsid w:val="20836151"/>
    <w:rsid w:val="208F1A4D"/>
    <w:rsid w:val="20A8650C"/>
    <w:rsid w:val="20B2370A"/>
    <w:rsid w:val="20BC24C7"/>
    <w:rsid w:val="20E72CB7"/>
    <w:rsid w:val="20EF7681"/>
    <w:rsid w:val="20F31AB4"/>
    <w:rsid w:val="20FC2066"/>
    <w:rsid w:val="212A2F6F"/>
    <w:rsid w:val="2135095F"/>
    <w:rsid w:val="213870FA"/>
    <w:rsid w:val="214D6994"/>
    <w:rsid w:val="2159415A"/>
    <w:rsid w:val="215F4E09"/>
    <w:rsid w:val="21636CB1"/>
    <w:rsid w:val="217C2AC6"/>
    <w:rsid w:val="219F3860"/>
    <w:rsid w:val="21DE27CB"/>
    <w:rsid w:val="21F9071D"/>
    <w:rsid w:val="21FE03F5"/>
    <w:rsid w:val="220638BE"/>
    <w:rsid w:val="220C3457"/>
    <w:rsid w:val="22231066"/>
    <w:rsid w:val="222C76FC"/>
    <w:rsid w:val="2232318D"/>
    <w:rsid w:val="2265356D"/>
    <w:rsid w:val="22955610"/>
    <w:rsid w:val="22A04164"/>
    <w:rsid w:val="22AD04D8"/>
    <w:rsid w:val="22B24455"/>
    <w:rsid w:val="22B879E0"/>
    <w:rsid w:val="22C36A4C"/>
    <w:rsid w:val="22C37DE7"/>
    <w:rsid w:val="22C41AF5"/>
    <w:rsid w:val="22CF2589"/>
    <w:rsid w:val="22D26C8D"/>
    <w:rsid w:val="22F31073"/>
    <w:rsid w:val="2308177E"/>
    <w:rsid w:val="23116F45"/>
    <w:rsid w:val="23193E39"/>
    <w:rsid w:val="23424D10"/>
    <w:rsid w:val="234578E1"/>
    <w:rsid w:val="23466B5A"/>
    <w:rsid w:val="235069F4"/>
    <w:rsid w:val="23677892"/>
    <w:rsid w:val="23763D35"/>
    <w:rsid w:val="23767823"/>
    <w:rsid w:val="237929AE"/>
    <w:rsid w:val="23804A19"/>
    <w:rsid w:val="238106F7"/>
    <w:rsid w:val="238652B9"/>
    <w:rsid w:val="239543DC"/>
    <w:rsid w:val="23A91C5B"/>
    <w:rsid w:val="23AF3F8D"/>
    <w:rsid w:val="23BC11D8"/>
    <w:rsid w:val="23BD2030"/>
    <w:rsid w:val="23DE7080"/>
    <w:rsid w:val="23EA43C2"/>
    <w:rsid w:val="23FF1C8F"/>
    <w:rsid w:val="24054461"/>
    <w:rsid w:val="24113025"/>
    <w:rsid w:val="2411689C"/>
    <w:rsid w:val="241614A5"/>
    <w:rsid w:val="241735A4"/>
    <w:rsid w:val="241E7E1E"/>
    <w:rsid w:val="24232CC8"/>
    <w:rsid w:val="24285839"/>
    <w:rsid w:val="24356413"/>
    <w:rsid w:val="245F3A2B"/>
    <w:rsid w:val="246D6D59"/>
    <w:rsid w:val="247847A8"/>
    <w:rsid w:val="24970BFB"/>
    <w:rsid w:val="249D6E2A"/>
    <w:rsid w:val="249E0D4C"/>
    <w:rsid w:val="24AC7663"/>
    <w:rsid w:val="24B828BF"/>
    <w:rsid w:val="24C10C33"/>
    <w:rsid w:val="24D1031C"/>
    <w:rsid w:val="24D52B05"/>
    <w:rsid w:val="24E84A61"/>
    <w:rsid w:val="25035600"/>
    <w:rsid w:val="25120DB8"/>
    <w:rsid w:val="251D7188"/>
    <w:rsid w:val="25422654"/>
    <w:rsid w:val="255B60BB"/>
    <w:rsid w:val="256F3C0A"/>
    <w:rsid w:val="257609CF"/>
    <w:rsid w:val="25790ECB"/>
    <w:rsid w:val="259204BA"/>
    <w:rsid w:val="259757AC"/>
    <w:rsid w:val="25A703A1"/>
    <w:rsid w:val="25A71430"/>
    <w:rsid w:val="25AE1EAA"/>
    <w:rsid w:val="25B72DAA"/>
    <w:rsid w:val="25BD63CF"/>
    <w:rsid w:val="25CA162C"/>
    <w:rsid w:val="25CE7590"/>
    <w:rsid w:val="25DE1DE7"/>
    <w:rsid w:val="25E17677"/>
    <w:rsid w:val="25E46CB1"/>
    <w:rsid w:val="25EA311D"/>
    <w:rsid w:val="25F51F99"/>
    <w:rsid w:val="25F5366B"/>
    <w:rsid w:val="25FD4785"/>
    <w:rsid w:val="262D58A9"/>
    <w:rsid w:val="2643267C"/>
    <w:rsid w:val="264A20F6"/>
    <w:rsid w:val="26532B41"/>
    <w:rsid w:val="26550846"/>
    <w:rsid w:val="265F72DC"/>
    <w:rsid w:val="26680658"/>
    <w:rsid w:val="267B4EDD"/>
    <w:rsid w:val="26804D53"/>
    <w:rsid w:val="268303A3"/>
    <w:rsid w:val="268F7371"/>
    <w:rsid w:val="26932671"/>
    <w:rsid w:val="26981B98"/>
    <w:rsid w:val="26985A13"/>
    <w:rsid w:val="26AD41DE"/>
    <w:rsid w:val="26B136B2"/>
    <w:rsid w:val="26C54FF1"/>
    <w:rsid w:val="26CA6693"/>
    <w:rsid w:val="26D5792A"/>
    <w:rsid w:val="26E2593E"/>
    <w:rsid w:val="26F80D83"/>
    <w:rsid w:val="271F105A"/>
    <w:rsid w:val="272429C0"/>
    <w:rsid w:val="27430B0B"/>
    <w:rsid w:val="27551586"/>
    <w:rsid w:val="27653ABF"/>
    <w:rsid w:val="27935825"/>
    <w:rsid w:val="27955C24"/>
    <w:rsid w:val="279619C5"/>
    <w:rsid w:val="279F48C5"/>
    <w:rsid w:val="27A32519"/>
    <w:rsid w:val="27B20400"/>
    <w:rsid w:val="27C83ECB"/>
    <w:rsid w:val="27D47B31"/>
    <w:rsid w:val="27DB0709"/>
    <w:rsid w:val="27DC3B43"/>
    <w:rsid w:val="27DF6EA4"/>
    <w:rsid w:val="27EB4381"/>
    <w:rsid w:val="28010FBF"/>
    <w:rsid w:val="280A7379"/>
    <w:rsid w:val="28114F28"/>
    <w:rsid w:val="281664B3"/>
    <w:rsid w:val="28190037"/>
    <w:rsid w:val="282C7C32"/>
    <w:rsid w:val="282D159E"/>
    <w:rsid w:val="28360100"/>
    <w:rsid w:val="284A0A61"/>
    <w:rsid w:val="28621ADA"/>
    <w:rsid w:val="28A05D38"/>
    <w:rsid w:val="28B61DCB"/>
    <w:rsid w:val="28D047FD"/>
    <w:rsid w:val="28E26A84"/>
    <w:rsid w:val="28F807B7"/>
    <w:rsid w:val="29153F7F"/>
    <w:rsid w:val="29267A3E"/>
    <w:rsid w:val="293323D0"/>
    <w:rsid w:val="293B7927"/>
    <w:rsid w:val="293E582D"/>
    <w:rsid w:val="293F11ED"/>
    <w:rsid w:val="29425EDC"/>
    <w:rsid w:val="29576084"/>
    <w:rsid w:val="295D38E9"/>
    <w:rsid w:val="295E5D75"/>
    <w:rsid w:val="296D0EA1"/>
    <w:rsid w:val="296F0C5D"/>
    <w:rsid w:val="297E05A3"/>
    <w:rsid w:val="298D6A7E"/>
    <w:rsid w:val="29AC6909"/>
    <w:rsid w:val="29B67614"/>
    <w:rsid w:val="29B76D3D"/>
    <w:rsid w:val="29B87C6F"/>
    <w:rsid w:val="29C07446"/>
    <w:rsid w:val="29C145CC"/>
    <w:rsid w:val="29C2333B"/>
    <w:rsid w:val="29CB341D"/>
    <w:rsid w:val="29CF36BD"/>
    <w:rsid w:val="29D42C42"/>
    <w:rsid w:val="29D4721A"/>
    <w:rsid w:val="29D80EB9"/>
    <w:rsid w:val="29E379F5"/>
    <w:rsid w:val="29F8596C"/>
    <w:rsid w:val="29FB7336"/>
    <w:rsid w:val="2A017A66"/>
    <w:rsid w:val="2A0413E7"/>
    <w:rsid w:val="2A2132DF"/>
    <w:rsid w:val="2A461B7E"/>
    <w:rsid w:val="2A493CD9"/>
    <w:rsid w:val="2A5022B0"/>
    <w:rsid w:val="2A597C76"/>
    <w:rsid w:val="2A6376E6"/>
    <w:rsid w:val="2A79793E"/>
    <w:rsid w:val="2A927DF4"/>
    <w:rsid w:val="2A974EEE"/>
    <w:rsid w:val="2ABB1B2D"/>
    <w:rsid w:val="2ABE79D9"/>
    <w:rsid w:val="2AC723FA"/>
    <w:rsid w:val="2AC93882"/>
    <w:rsid w:val="2ACD7816"/>
    <w:rsid w:val="2ACE3402"/>
    <w:rsid w:val="2ADE0971"/>
    <w:rsid w:val="2B002608"/>
    <w:rsid w:val="2B11643B"/>
    <w:rsid w:val="2B174728"/>
    <w:rsid w:val="2B1B7D0B"/>
    <w:rsid w:val="2B433F67"/>
    <w:rsid w:val="2B50319A"/>
    <w:rsid w:val="2B5B3991"/>
    <w:rsid w:val="2B5F23F9"/>
    <w:rsid w:val="2B6D0A86"/>
    <w:rsid w:val="2B7B5582"/>
    <w:rsid w:val="2B8B66DC"/>
    <w:rsid w:val="2B8E7602"/>
    <w:rsid w:val="2BA00AEC"/>
    <w:rsid w:val="2BA42A47"/>
    <w:rsid w:val="2BA61B3C"/>
    <w:rsid w:val="2BAA5026"/>
    <w:rsid w:val="2BC36639"/>
    <w:rsid w:val="2BCE347E"/>
    <w:rsid w:val="2BDA4F5B"/>
    <w:rsid w:val="2BE832BE"/>
    <w:rsid w:val="2BF3528A"/>
    <w:rsid w:val="2C187114"/>
    <w:rsid w:val="2C1A748C"/>
    <w:rsid w:val="2C1D7A91"/>
    <w:rsid w:val="2C3226A2"/>
    <w:rsid w:val="2C361F3F"/>
    <w:rsid w:val="2C4C393D"/>
    <w:rsid w:val="2C5C6F6D"/>
    <w:rsid w:val="2C5E2994"/>
    <w:rsid w:val="2C61222E"/>
    <w:rsid w:val="2C6A1507"/>
    <w:rsid w:val="2C6B1B40"/>
    <w:rsid w:val="2C6D0A69"/>
    <w:rsid w:val="2C6F1EC3"/>
    <w:rsid w:val="2C6F44D3"/>
    <w:rsid w:val="2C765C70"/>
    <w:rsid w:val="2C7D37A0"/>
    <w:rsid w:val="2CC45A0A"/>
    <w:rsid w:val="2CD42CAE"/>
    <w:rsid w:val="2CEE68BC"/>
    <w:rsid w:val="2CF2100C"/>
    <w:rsid w:val="2D111DC6"/>
    <w:rsid w:val="2D1D57A8"/>
    <w:rsid w:val="2D2218CC"/>
    <w:rsid w:val="2D2C7D38"/>
    <w:rsid w:val="2D4015F1"/>
    <w:rsid w:val="2D4C534B"/>
    <w:rsid w:val="2D4E5F45"/>
    <w:rsid w:val="2D52212C"/>
    <w:rsid w:val="2D5C026B"/>
    <w:rsid w:val="2D5F3673"/>
    <w:rsid w:val="2D5F5294"/>
    <w:rsid w:val="2D635F34"/>
    <w:rsid w:val="2D692D2A"/>
    <w:rsid w:val="2D786A35"/>
    <w:rsid w:val="2D8B46D2"/>
    <w:rsid w:val="2DAC698A"/>
    <w:rsid w:val="2DB5518C"/>
    <w:rsid w:val="2DDB2721"/>
    <w:rsid w:val="2DFC6BF5"/>
    <w:rsid w:val="2E202CB4"/>
    <w:rsid w:val="2E273A9B"/>
    <w:rsid w:val="2E3F51E5"/>
    <w:rsid w:val="2E524E80"/>
    <w:rsid w:val="2E5332B0"/>
    <w:rsid w:val="2E61086D"/>
    <w:rsid w:val="2E6679DE"/>
    <w:rsid w:val="2E6D3425"/>
    <w:rsid w:val="2E873532"/>
    <w:rsid w:val="2E9472CD"/>
    <w:rsid w:val="2EA25B3F"/>
    <w:rsid w:val="2EA25DC7"/>
    <w:rsid w:val="2EA90942"/>
    <w:rsid w:val="2EAE7182"/>
    <w:rsid w:val="2EB71133"/>
    <w:rsid w:val="2EBA3B90"/>
    <w:rsid w:val="2EBC7182"/>
    <w:rsid w:val="2EC9356D"/>
    <w:rsid w:val="2ECB5012"/>
    <w:rsid w:val="2EDD5249"/>
    <w:rsid w:val="2EE14F5C"/>
    <w:rsid w:val="2EEA441A"/>
    <w:rsid w:val="2EF67335"/>
    <w:rsid w:val="2F200944"/>
    <w:rsid w:val="2F261A6A"/>
    <w:rsid w:val="2F27748F"/>
    <w:rsid w:val="2F316EB3"/>
    <w:rsid w:val="2F343043"/>
    <w:rsid w:val="2F532A84"/>
    <w:rsid w:val="2F5B6F37"/>
    <w:rsid w:val="2F5D1F76"/>
    <w:rsid w:val="2F621C53"/>
    <w:rsid w:val="2F7872E1"/>
    <w:rsid w:val="2F89283F"/>
    <w:rsid w:val="2F8B3D76"/>
    <w:rsid w:val="2F9558FA"/>
    <w:rsid w:val="2F983433"/>
    <w:rsid w:val="2FA8208F"/>
    <w:rsid w:val="2FC07D7E"/>
    <w:rsid w:val="2FC415D4"/>
    <w:rsid w:val="2FCB2745"/>
    <w:rsid w:val="2FCE1736"/>
    <w:rsid w:val="2FD42F06"/>
    <w:rsid w:val="2FE3224D"/>
    <w:rsid w:val="300637DF"/>
    <w:rsid w:val="300B052B"/>
    <w:rsid w:val="30144C28"/>
    <w:rsid w:val="301A3A95"/>
    <w:rsid w:val="302B398C"/>
    <w:rsid w:val="30470E26"/>
    <w:rsid w:val="304B4D59"/>
    <w:rsid w:val="30692076"/>
    <w:rsid w:val="3083552B"/>
    <w:rsid w:val="308C6061"/>
    <w:rsid w:val="309A6340"/>
    <w:rsid w:val="30A077E4"/>
    <w:rsid w:val="30A159F2"/>
    <w:rsid w:val="30A922D6"/>
    <w:rsid w:val="30AE468B"/>
    <w:rsid w:val="30C474E6"/>
    <w:rsid w:val="30C6768E"/>
    <w:rsid w:val="30C85458"/>
    <w:rsid w:val="30DC65C1"/>
    <w:rsid w:val="30DE310A"/>
    <w:rsid w:val="30E440D1"/>
    <w:rsid w:val="30E53014"/>
    <w:rsid w:val="30EA6029"/>
    <w:rsid w:val="30F6545A"/>
    <w:rsid w:val="30F7493D"/>
    <w:rsid w:val="311C760C"/>
    <w:rsid w:val="31390669"/>
    <w:rsid w:val="3148227D"/>
    <w:rsid w:val="314D06F9"/>
    <w:rsid w:val="3150508B"/>
    <w:rsid w:val="31651025"/>
    <w:rsid w:val="316C0F1C"/>
    <w:rsid w:val="31742D7E"/>
    <w:rsid w:val="318F6FC5"/>
    <w:rsid w:val="31A01837"/>
    <w:rsid w:val="31BB625D"/>
    <w:rsid w:val="31C45ED6"/>
    <w:rsid w:val="31CC1CE9"/>
    <w:rsid w:val="31F50927"/>
    <w:rsid w:val="31F80EF9"/>
    <w:rsid w:val="31FE51BA"/>
    <w:rsid w:val="32245955"/>
    <w:rsid w:val="324D2D21"/>
    <w:rsid w:val="325F1D12"/>
    <w:rsid w:val="32645914"/>
    <w:rsid w:val="32802BA9"/>
    <w:rsid w:val="32865262"/>
    <w:rsid w:val="32894100"/>
    <w:rsid w:val="328D36A0"/>
    <w:rsid w:val="329A4195"/>
    <w:rsid w:val="32A15923"/>
    <w:rsid w:val="32AE7D3D"/>
    <w:rsid w:val="32B74B2B"/>
    <w:rsid w:val="32C0198F"/>
    <w:rsid w:val="32C31CDA"/>
    <w:rsid w:val="32C50D18"/>
    <w:rsid w:val="32C80E4A"/>
    <w:rsid w:val="32DD67FC"/>
    <w:rsid w:val="330B17EC"/>
    <w:rsid w:val="33184F27"/>
    <w:rsid w:val="331B03B1"/>
    <w:rsid w:val="332D445D"/>
    <w:rsid w:val="33500E81"/>
    <w:rsid w:val="33572ED4"/>
    <w:rsid w:val="33606F7C"/>
    <w:rsid w:val="336657AB"/>
    <w:rsid w:val="336E41A2"/>
    <w:rsid w:val="337713A5"/>
    <w:rsid w:val="337B0276"/>
    <w:rsid w:val="337C6EFE"/>
    <w:rsid w:val="33961B22"/>
    <w:rsid w:val="339E61CC"/>
    <w:rsid w:val="33A045C4"/>
    <w:rsid w:val="33AD340D"/>
    <w:rsid w:val="33C77665"/>
    <w:rsid w:val="33D2499F"/>
    <w:rsid w:val="33DA2B9A"/>
    <w:rsid w:val="33DF7D80"/>
    <w:rsid w:val="33E218B4"/>
    <w:rsid w:val="33EE01D0"/>
    <w:rsid w:val="33F02F6F"/>
    <w:rsid w:val="33F566AB"/>
    <w:rsid w:val="33FB1D4A"/>
    <w:rsid w:val="340572D5"/>
    <w:rsid w:val="342F5BE8"/>
    <w:rsid w:val="3430413B"/>
    <w:rsid w:val="344077CA"/>
    <w:rsid w:val="34457818"/>
    <w:rsid w:val="345104B6"/>
    <w:rsid w:val="345E7276"/>
    <w:rsid w:val="34666C17"/>
    <w:rsid w:val="34772491"/>
    <w:rsid w:val="34A219C3"/>
    <w:rsid w:val="34A375D1"/>
    <w:rsid w:val="34D03886"/>
    <w:rsid w:val="34D078EE"/>
    <w:rsid w:val="34E1231C"/>
    <w:rsid w:val="34E16DCF"/>
    <w:rsid w:val="34E171F7"/>
    <w:rsid w:val="34E81523"/>
    <w:rsid w:val="351B1B9C"/>
    <w:rsid w:val="351D2051"/>
    <w:rsid w:val="351D3CE4"/>
    <w:rsid w:val="35251355"/>
    <w:rsid w:val="35277599"/>
    <w:rsid w:val="35293D8E"/>
    <w:rsid w:val="354A3C7E"/>
    <w:rsid w:val="35577C6A"/>
    <w:rsid w:val="356A1067"/>
    <w:rsid w:val="356A2DB9"/>
    <w:rsid w:val="356B42C5"/>
    <w:rsid w:val="356E3E49"/>
    <w:rsid w:val="35730822"/>
    <w:rsid w:val="357C2423"/>
    <w:rsid w:val="359A3F4E"/>
    <w:rsid w:val="359A4222"/>
    <w:rsid w:val="359A43BC"/>
    <w:rsid w:val="35A957EB"/>
    <w:rsid w:val="35AD3EA3"/>
    <w:rsid w:val="35B829F8"/>
    <w:rsid w:val="35BB1563"/>
    <w:rsid w:val="35BF5A72"/>
    <w:rsid w:val="35CC618F"/>
    <w:rsid w:val="35E8004A"/>
    <w:rsid w:val="35F0319A"/>
    <w:rsid w:val="35F36EF1"/>
    <w:rsid w:val="35F57A3C"/>
    <w:rsid w:val="360D312D"/>
    <w:rsid w:val="36151B15"/>
    <w:rsid w:val="3616491D"/>
    <w:rsid w:val="361D656B"/>
    <w:rsid w:val="36235CF6"/>
    <w:rsid w:val="362A7938"/>
    <w:rsid w:val="362B2235"/>
    <w:rsid w:val="3633752D"/>
    <w:rsid w:val="3639051B"/>
    <w:rsid w:val="363C5CD6"/>
    <w:rsid w:val="36516333"/>
    <w:rsid w:val="36564035"/>
    <w:rsid w:val="36605577"/>
    <w:rsid w:val="366926CE"/>
    <w:rsid w:val="36744263"/>
    <w:rsid w:val="367C2410"/>
    <w:rsid w:val="367D0D07"/>
    <w:rsid w:val="367E508B"/>
    <w:rsid w:val="367F1C70"/>
    <w:rsid w:val="367F6136"/>
    <w:rsid w:val="36801F4B"/>
    <w:rsid w:val="368518F7"/>
    <w:rsid w:val="3693084C"/>
    <w:rsid w:val="3699559E"/>
    <w:rsid w:val="36A63181"/>
    <w:rsid w:val="36A67AC5"/>
    <w:rsid w:val="36B52D54"/>
    <w:rsid w:val="36B83E4D"/>
    <w:rsid w:val="36CB4F0C"/>
    <w:rsid w:val="36D44CFB"/>
    <w:rsid w:val="36DB4AF3"/>
    <w:rsid w:val="36E907C9"/>
    <w:rsid w:val="37066C2E"/>
    <w:rsid w:val="37074B34"/>
    <w:rsid w:val="370F4AAD"/>
    <w:rsid w:val="371A28E7"/>
    <w:rsid w:val="371D7EAD"/>
    <w:rsid w:val="372B5A59"/>
    <w:rsid w:val="37320C32"/>
    <w:rsid w:val="37397E0C"/>
    <w:rsid w:val="373E2520"/>
    <w:rsid w:val="37682072"/>
    <w:rsid w:val="377F1865"/>
    <w:rsid w:val="37926F28"/>
    <w:rsid w:val="379852FB"/>
    <w:rsid w:val="37A64E84"/>
    <w:rsid w:val="37BF4433"/>
    <w:rsid w:val="37D40FF7"/>
    <w:rsid w:val="37DE73F4"/>
    <w:rsid w:val="37E94E9C"/>
    <w:rsid w:val="37FB0682"/>
    <w:rsid w:val="38177948"/>
    <w:rsid w:val="381854EB"/>
    <w:rsid w:val="38236265"/>
    <w:rsid w:val="38254FBC"/>
    <w:rsid w:val="38265112"/>
    <w:rsid w:val="382C7611"/>
    <w:rsid w:val="38412C76"/>
    <w:rsid w:val="38496F51"/>
    <w:rsid w:val="38535B49"/>
    <w:rsid w:val="385C7CAC"/>
    <w:rsid w:val="385D4F8B"/>
    <w:rsid w:val="38624953"/>
    <w:rsid w:val="38743CD2"/>
    <w:rsid w:val="38927946"/>
    <w:rsid w:val="389D2EBC"/>
    <w:rsid w:val="38A2285D"/>
    <w:rsid w:val="38A87EE6"/>
    <w:rsid w:val="38AD1614"/>
    <w:rsid w:val="38B45D3D"/>
    <w:rsid w:val="38C9188A"/>
    <w:rsid w:val="38D20F3B"/>
    <w:rsid w:val="38D3628F"/>
    <w:rsid w:val="38EC0E17"/>
    <w:rsid w:val="38F23171"/>
    <w:rsid w:val="38F3462E"/>
    <w:rsid w:val="39146C93"/>
    <w:rsid w:val="391F3D75"/>
    <w:rsid w:val="39244FB9"/>
    <w:rsid w:val="392E498F"/>
    <w:rsid w:val="393D193A"/>
    <w:rsid w:val="393F44A9"/>
    <w:rsid w:val="3948621B"/>
    <w:rsid w:val="39490AFF"/>
    <w:rsid w:val="394967C1"/>
    <w:rsid w:val="394E73E3"/>
    <w:rsid w:val="39705C06"/>
    <w:rsid w:val="39806124"/>
    <w:rsid w:val="39875943"/>
    <w:rsid w:val="39A000E4"/>
    <w:rsid w:val="39AC12C9"/>
    <w:rsid w:val="39BF760E"/>
    <w:rsid w:val="39CC0516"/>
    <w:rsid w:val="39E14F2A"/>
    <w:rsid w:val="39E45613"/>
    <w:rsid w:val="39FC3248"/>
    <w:rsid w:val="39FF212A"/>
    <w:rsid w:val="3A0F6167"/>
    <w:rsid w:val="3A310E62"/>
    <w:rsid w:val="3A353493"/>
    <w:rsid w:val="3A3F1531"/>
    <w:rsid w:val="3A5976AF"/>
    <w:rsid w:val="3A690853"/>
    <w:rsid w:val="3A761F95"/>
    <w:rsid w:val="3A88297E"/>
    <w:rsid w:val="3A991CB6"/>
    <w:rsid w:val="3A9B19C2"/>
    <w:rsid w:val="3AA478E3"/>
    <w:rsid w:val="3AB0460C"/>
    <w:rsid w:val="3AB80649"/>
    <w:rsid w:val="3AC41661"/>
    <w:rsid w:val="3AC91C4C"/>
    <w:rsid w:val="3ACD1C4A"/>
    <w:rsid w:val="3AD276F8"/>
    <w:rsid w:val="3AD974C1"/>
    <w:rsid w:val="3AE26934"/>
    <w:rsid w:val="3AE31E44"/>
    <w:rsid w:val="3AEA7DF6"/>
    <w:rsid w:val="3AEF0824"/>
    <w:rsid w:val="3B0B59D0"/>
    <w:rsid w:val="3B185B2A"/>
    <w:rsid w:val="3B2900FC"/>
    <w:rsid w:val="3B2B1D60"/>
    <w:rsid w:val="3B315411"/>
    <w:rsid w:val="3B3B1B2F"/>
    <w:rsid w:val="3B3E207D"/>
    <w:rsid w:val="3B4120EB"/>
    <w:rsid w:val="3B416F93"/>
    <w:rsid w:val="3B5004CF"/>
    <w:rsid w:val="3B557079"/>
    <w:rsid w:val="3B5D2053"/>
    <w:rsid w:val="3B784AF9"/>
    <w:rsid w:val="3B7C2E32"/>
    <w:rsid w:val="3B7D7C3B"/>
    <w:rsid w:val="3B8368A0"/>
    <w:rsid w:val="3B845385"/>
    <w:rsid w:val="3B992C41"/>
    <w:rsid w:val="3B9C717B"/>
    <w:rsid w:val="3BB766F7"/>
    <w:rsid w:val="3BC656C9"/>
    <w:rsid w:val="3BC958C0"/>
    <w:rsid w:val="3BD03FA8"/>
    <w:rsid w:val="3BEF7E09"/>
    <w:rsid w:val="3BF21731"/>
    <w:rsid w:val="3BF248C3"/>
    <w:rsid w:val="3BFA65F0"/>
    <w:rsid w:val="3C015C21"/>
    <w:rsid w:val="3C047B30"/>
    <w:rsid w:val="3C0D440B"/>
    <w:rsid w:val="3C2C4173"/>
    <w:rsid w:val="3C2D59D1"/>
    <w:rsid w:val="3C3151CD"/>
    <w:rsid w:val="3C323C27"/>
    <w:rsid w:val="3C327AC2"/>
    <w:rsid w:val="3C353CED"/>
    <w:rsid w:val="3C4B70D7"/>
    <w:rsid w:val="3C4C6E92"/>
    <w:rsid w:val="3C567355"/>
    <w:rsid w:val="3C5A1DC5"/>
    <w:rsid w:val="3C661C40"/>
    <w:rsid w:val="3C6938FB"/>
    <w:rsid w:val="3C7D66CE"/>
    <w:rsid w:val="3C827186"/>
    <w:rsid w:val="3C8C3DAF"/>
    <w:rsid w:val="3C9500FE"/>
    <w:rsid w:val="3CA208B2"/>
    <w:rsid w:val="3CA9340B"/>
    <w:rsid w:val="3CB5673E"/>
    <w:rsid w:val="3CB7189A"/>
    <w:rsid w:val="3CC4062C"/>
    <w:rsid w:val="3CC91631"/>
    <w:rsid w:val="3CCE1D24"/>
    <w:rsid w:val="3CDF2F65"/>
    <w:rsid w:val="3CE5312B"/>
    <w:rsid w:val="3CFA7B48"/>
    <w:rsid w:val="3D0A29E5"/>
    <w:rsid w:val="3D2C5074"/>
    <w:rsid w:val="3D39360E"/>
    <w:rsid w:val="3D401AE6"/>
    <w:rsid w:val="3D6D327A"/>
    <w:rsid w:val="3D6F1D55"/>
    <w:rsid w:val="3D7D112E"/>
    <w:rsid w:val="3D8271FE"/>
    <w:rsid w:val="3D8976D1"/>
    <w:rsid w:val="3D920D48"/>
    <w:rsid w:val="3DAD1003"/>
    <w:rsid w:val="3DB17FC7"/>
    <w:rsid w:val="3DB72926"/>
    <w:rsid w:val="3DB82230"/>
    <w:rsid w:val="3DBA5BA7"/>
    <w:rsid w:val="3DC105E7"/>
    <w:rsid w:val="3DC46A56"/>
    <w:rsid w:val="3DD460C1"/>
    <w:rsid w:val="3DDC4EE7"/>
    <w:rsid w:val="3DE701BF"/>
    <w:rsid w:val="3DE753D3"/>
    <w:rsid w:val="3E221C4A"/>
    <w:rsid w:val="3E2E227D"/>
    <w:rsid w:val="3E3041FB"/>
    <w:rsid w:val="3E34640D"/>
    <w:rsid w:val="3E3966E4"/>
    <w:rsid w:val="3E4478E0"/>
    <w:rsid w:val="3E471A17"/>
    <w:rsid w:val="3E5C617C"/>
    <w:rsid w:val="3E7169E8"/>
    <w:rsid w:val="3E71795A"/>
    <w:rsid w:val="3E77394A"/>
    <w:rsid w:val="3E7D617E"/>
    <w:rsid w:val="3E822E59"/>
    <w:rsid w:val="3E85037A"/>
    <w:rsid w:val="3E8713DA"/>
    <w:rsid w:val="3E992929"/>
    <w:rsid w:val="3ED227EC"/>
    <w:rsid w:val="3EE26FEB"/>
    <w:rsid w:val="3EF556CD"/>
    <w:rsid w:val="3F011695"/>
    <w:rsid w:val="3F023525"/>
    <w:rsid w:val="3F0F09C5"/>
    <w:rsid w:val="3F2C3821"/>
    <w:rsid w:val="3F333396"/>
    <w:rsid w:val="3F4105E0"/>
    <w:rsid w:val="3F444FA3"/>
    <w:rsid w:val="3F7C2D7E"/>
    <w:rsid w:val="3F801692"/>
    <w:rsid w:val="3F802950"/>
    <w:rsid w:val="3F805637"/>
    <w:rsid w:val="3F834A3D"/>
    <w:rsid w:val="3FA24E35"/>
    <w:rsid w:val="3FC34E75"/>
    <w:rsid w:val="3FC85D04"/>
    <w:rsid w:val="3FCB5BB6"/>
    <w:rsid w:val="3FD41220"/>
    <w:rsid w:val="3FD507CD"/>
    <w:rsid w:val="3FDA148C"/>
    <w:rsid w:val="3FEF5109"/>
    <w:rsid w:val="3FF4697E"/>
    <w:rsid w:val="3FF96554"/>
    <w:rsid w:val="40035114"/>
    <w:rsid w:val="400C63F6"/>
    <w:rsid w:val="40224736"/>
    <w:rsid w:val="402B5A98"/>
    <w:rsid w:val="40556DF9"/>
    <w:rsid w:val="40591323"/>
    <w:rsid w:val="4059650E"/>
    <w:rsid w:val="40596E00"/>
    <w:rsid w:val="40606EAF"/>
    <w:rsid w:val="407174B0"/>
    <w:rsid w:val="40821C8A"/>
    <w:rsid w:val="40876309"/>
    <w:rsid w:val="408E60B6"/>
    <w:rsid w:val="409545EC"/>
    <w:rsid w:val="40A04ECD"/>
    <w:rsid w:val="40B32131"/>
    <w:rsid w:val="40B50EDC"/>
    <w:rsid w:val="40C165E9"/>
    <w:rsid w:val="40D67425"/>
    <w:rsid w:val="40DC1E09"/>
    <w:rsid w:val="40E467CA"/>
    <w:rsid w:val="40EE37B4"/>
    <w:rsid w:val="40F04C56"/>
    <w:rsid w:val="40F11189"/>
    <w:rsid w:val="40F14DE9"/>
    <w:rsid w:val="41011FAA"/>
    <w:rsid w:val="410427E4"/>
    <w:rsid w:val="41044EC3"/>
    <w:rsid w:val="4105742E"/>
    <w:rsid w:val="41210187"/>
    <w:rsid w:val="41354889"/>
    <w:rsid w:val="41367D61"/>
    <w:rsid w:val="414E07D0"/>
    <w:rsid w:val="41622720"/>
    <w:rsid w:val="41A11D21"/>
    <w:rsid w:val="41A74B0B"/>
    <w:rsid w:val="41B063A0"/>
    <w:rsid w:val="41B92830"/>
    <w:rsid w:val="41C75911"/>
    <w:rsid w:val="41D50BEB"/>
    <w:rsid w:val="41EB2AC7"/>
    <w:rsid w:val="42086DE8"/>
    <w:rsid w:val="420F1985"/>
    <w:rsid w:val="42100E93"/>
    <w:rsid w:val="421746B3"/>
    <w:rsid w:val="421F44EC"/>
    <w:rsid w:val="42274A29"/>
    <w:rsid w:val="423A1AC1"/>
    <w:rsid w:val="424D5DE7"/>
    <w:rsid w:val="42563CBD"/>
    <w:rsid w:val="425E7311"/>
    <w:rsid w:val="42647C94"/>
    <w:rsid w:val="42711DB7"/>
    <w:rsid w:val="428732D4"/>
    <w:rsid w:val="428A69FC"/>
    <w:rsid w:val="42A15C38"/>
    <w:rsid w:val="42A76FA3"/>
    <w:rsid w:val="42AF7798"/>
    <w:rsid w:val="42C326BD"/>
    <w:rsid w:val="42C8521A"/>
    <w:rsid w:val="42D068D1"/>
    <w:rsid w:val="42D5159A"/>
    <w:rsid w:val="42DF09D4"/>
    <w:rsid w:val="42E20D71"/>
    <w:rsid w:val="430D24F1"/>
    <w:rsid w:val="43140804"/>
    <w:rsid w:val="431C4EBC"/>
    <w:rsid w:val="432D0A83"/>
    <w:rsid w:val="43311F6A"/>
    <w:rsid w:val="433519A0"/>
    <w:rsid w:val="43352FC0"/>
    <w:rsid w:val="433B3467"/>
    <w:rsid w:val="433C726D"/>
    <w:rsid w:val="43605A81"/>
    <w:rsid w:val="436673CE"/>
    <w:rsid w:val="436B5A1F"/>
    <w:rsid w:val="438D198A"/>
    <w:rsid w:val="43AE2909"/>
    <w:rsid w:val="43B00762"/>
    <w:rsid w:val="43B50323"/>
    <w:rsid w:val="43BC4E6F"/>
    <w:rsid w:val="43C115A5"/>
    <w:rsid w:val="43C15AC7"/>
    <w:rsid w:val="43D270B1"/>
    <w:rsid w:val="43D32EEE"/>
    <w:rsid w:val="43E41FE6"/>
    <w:rsid w:val="43E60925"/>
    <w:rsid w:val="43EB6890"/>
    <w:rsid w:val="43F92C89"/>
    <w:rsid w:val="44416675"/>
    <w:rsid w:val="4446498E"/>
    <w:rsid w:val="44500F29"/>
    <w:rsid w:val="44636202"/>
    <w:rsid w:val="446C59B7"/>
    <w:rsid w:val="44752DE4"/>
    <w:rsid w:val="447B54B4"/>
    <w:rsid w:val="44A01022"/>
    <w:rsid w:val="44A93D1B"/>
    <w:rsid w:val="44E52515"/>
    <w:rsid w:val="44EC7AD7"/>
    <w:rsid w:val="44FA6B4D"/>
    <w:rsid w:val="44FD6A6E"/>
    <w:rsid w:val="451F3A31"/>
    <w:rsid w:val="4522320B"/>
    <w:rsid w:val="45251088"/>
    <w:rsid w:val="45444872"/>
    <w:rsid w:val="454A41B3"/>
    <w:rsid w:val="455A790D"/>
    <w:rsid w:val="456230BD"/>
    <w:rsid w:val="45624021"/>
    <w:rsid w:val="45624A77"/>
    <w:rsid w:val="45900720"/>
    <w:rsid w:val="4591328E"/>
    <w:rsid w:val="459F063F"/>
    <w:rsid w:val="45AE3EEF"/>
    <w:rsid w:val="45B86CB5"/>
    <w:rsid w:val="45BD2BA7"/>
    <w:rsid w:val="45C27B17"/>
    <w:rsid w:val="45C4574B"/>
    <w:rsid w:val="45C677EE"/>
    <w:rsid w:val="45CB35FF"/>
    <w:rsid w:val="45D82A9B"/>
    <w:rsid w:val="45D943CC"/>
    <w:rsid w:val="45E307E2"/>
    <w:rsid w:val="45F56F0C"/>
    <w:rsid w:val="46091149"/>
    <w:rsid w:val="46167545"/>
    <w:rsid w:val="462003E6"/>
    <w:rsid w:val="46253664"/>
    <w:rsid w:val="46296FF0"/>
    <w:rsid w:val="46412B96"/>
    <w:rsid w:val="46484185"/>
    <w:rsid w:val="46511976"/>
    <w:rsid w:val="465D7239"/>
    <w:rsid w:val="467E6FC0"/>
    <w:rsid w:val="467F50CF"/>
    <w:rsid w:val="46857D82"/>
    <w:rsid w:val="46904202"/>
    <w:rsid w:val="46931393"/>
    <w:rsid w:val="469716C4"/>
    <w:rsid w:val="46AD79FD"/>
    <w:rsid w:val="46BD35CF"/>
    <w:rsid w:val="46C77246"/>
    <w:rsid w:val="46C77F8C"/>
    <w:rsid w:val="46D76F60"/>
    <w:rsid w:val="46E3000F"/>
    <w:rsid w:val="46FA589B"/>
    <w:rsid w:val="470335B4"/>
    <w:rsid w:val="47076F40"/>
    <w:rsid w:val="472A7E59"/>
    <w:rsid w:val="4732541E"/>
    <w:rsid w:val="474041B5"/>
    <w:rsid w:val="47445D2C"/>
    <w:rsid w:val="474D0CAB"/>
    <w:rsid w:val="4750282F"/>
    <w:rsid w:val="475458BC"/>
    <w:rsid w:val="477059C5"/>
    <w:rsid w:val="4770784C"/>
    <w:rsid w:val="47792304"/>
    <w:rsid w:val="478250C1"/>
    <w:rsid w:val="47912A7A"/>
    <w:rsid w:val="47965F12"/>
    <w:rsid w:val="47CF0A4F"/>
    <w:rsid w:val="47E40EAB"/>
    <w:rsid w:val="47F40729"/>
    <w:rsid w:val="47F81CCD"/>
    <w:rsid w:val="47FC645B"/>
    <w:rsid w:val="480153DD"/>
    <w:rsid w:val="48136068"/>
    <w:rsid w:val="481A2C6A"/>
    <w:rsid w:val="481E7968"/>
    <w:rsid w:val="482F365F"/>
    <w:rsid w:val="4833767D"/>
    <w:rsid w:val="484434F1"/>
    <w:rsid w:val="48464A3F"/>
    <w:rsid w:val="485047FA"/>
    <w:rsid w:val="487377CB"/>
    <w:rsid w:val="487972E5"/>
    <w:rsid w:val="4883644A"/>
    <w:rsid w:val="48906E87"/>
    <w:rsid w:val="48976B86"/>
    <w:rsid w:val="48AD65B7"/>
    <w:rsid w:val="48D33C46"/>
    <w:rsid w:val="48DC4261"/>
    <w:rsid w:val="48DE137A"/>
    <w:rsid w:val="48E1720D"/>
    <w:rsid w:val="48E645A8"/>
    <w:rsid w:val="48E9350C"/>
    <w:rsid w:val="48FB7054"/>
    <w:rsid w:val="490B3ECF"/>
    <w:rsid w:val="491063EF"/>
    <w:rsid w:val="4917697C"/>
    <w:rsid w:val="49192EAA"/>
    <w:rsid w:val="492524CF"/>
    <w:rsid w:val="493D2B40"/>
    <w:rsid w:val="494840FE"/>
    <w:rsid w:val="494B53C8"/>
    <w:rsid w:val="494C2ADA"/>
    <w:rsid w:val="497546ED"/>
    <w:rsid w:val="498C552B"/>
    <w:rsid w:val="49945F34"/>
    <w:rsid w:val="49B72E01"/>
    <w:rsid w:val="49D2457C"/>
    <w:rsid w:val="49D94526"/>
    <w:rsid w:val="4A063B08"/>
    <w:rsid w:val="4A08480B"/>
    <w:rsid w:val="4A1279E7"/>
    <w:rsid w:val="4A1D7C3B"/>
    <w:rsid w:val="4A355D61"/>
    <w:rsid w:val="4A3B699E"/>
    <w:rsid w:val="4A436FEF"/>
    <w:rsid w:val="4A495CC9"/>
    <w:rsid w:val="4A4F536F"/>
    <w:rsid w:val="4A675A3E"/>
    <w:rsid w:val="4A692BDB"/>
    <w:rsid w:val="4A6D70F0"/>
    <w:rsid w:val="4A9F73AF"/>
    <w:rsid w:val="4AB30308"/>
    <w:rsid w:val="4AB70090"/>
    <w:rsid w:val="4AC20361"/>
    <w:rsid w:val="4AC862BA"/>
    <w:rsid w:val="4AD0622E"/>
    <w:rsid w:val="4AD176CD"/>
    <w:rsid w:val="4ADD3FCF"/>
    <w:rsid w:val="4AE76086"/>
    <w:rsid w:val="4B032A6E"/>
    <w:rsid w:val="4B065994"/>
    <w:rsid w:val="4B08507C"/>
    <w:rsid w:val="4B0B6AF6"/>
    <w:rsid w:val="4B23018A"/>
    <w:rsid w:val="4B2F045F"/>
    <w:rsid w:val="4B2F2614"/>
    <w:rsid w:val="4B384706"/>
    <w:rsid w:val="4B3A7422"/>
    <w:rsid w:val="4B4F5E5F"/>
    <w:rsid w:val="4B694E2F"/>
    <w:rsid w:val="4B6C2083"/>
    <w:rsid w:val="4B6C71FF"/>
    <w:rsid w:val="4B726AA1"/>
    <w:rsid w:val="4B73038E"/>
    <w:rsid w:val="4B736EFA"/>
    <w:rsid w:val="4B742BFC"/>
    <w:rsid w:val="4B7720D0"/>
    <w:rsid w:val="4B7F16E3"/>
    <w:rsid w:val="4B826407"/>
    <w:rsid w:val="4B8361DA"/>
    <w:rsid w:val="4B917E46"/>
    <w:rsid w:val="4B922130"/>
    <w:rsid w:val="4B944922"/>
    <w:rsid w:val="4B971987"/>
    <w:rsid w:val="4B9B6D51"/>
    <w:rsid w:val="4BA67F1F"/>
    <w:rsid w:val="4BBD0588"/>
    <w:rsid w:val="4BBD59D0"/>
    <w:rsid w:val="4BC13212"/>
    <w:rsid w:val="4BCA50BF"/>
    <w:rsid w:val="4BCF69DD"/>
    <w:rsid w:val="4BE9620F"/>
    <w:rsid w:val="4BF217D9"/>
    <w:rsid w:val="4BF4087F"/>
    <w:rsid w:val="4BF8315F"/>
    <w:rsid w:val="4C003E2A"/>
    <w:rsid w:val="4C0137B9"/>
    <w:rsid w:val="4C0A7FCB"/>
    <w:rsid w:val="4C127BE8"/>
    <w:rsid w:val="4C2D73A2"/>
    <w:rsid w:val="4C400CF8"/>
    <w:rsid w:val="4C445FC5"/>
    <w:rsid w:val="4C570F62"/>
    <w:rsid w:val="4C720932"/>
    <w:rsid w:val="4C7355EF"/>
    <w:rsid w:val="4C9B3472"/>
    <w:rsid w:val="4C9E45BB"/>
    <w:rsid w:val="4CAC2D7B"/>
    <w:rsid w:val="4CB03FD0"/>
    <w:rsid w:val="4CBB41C7"/>
    <w:rsid w:val="4CC23DFD"/>
    <w:rsid w:val="4CEC16A5"/>
    <w:rsid w:val="4CF05C9D"/>
    <w:rsid w:val="4CFE2E8C"/>
    <w:rsid w:val="4D007453"/>
    <w:rsid w:val="4D0359CB"/>
    <w:rsid w:val="4D0539D6"/>
    <w:rsid w:val="4D0E3A2C"/>
    <w:rsid w:val="4D0F29BE"/>
    <w:rsid w:val="4D114761"/>
    <w:rsid w:val="4D1E53DB"/>
    <w:rsid w:val="4D2B22FC"/>
    <w:rsid w:val="4D3514B0"/>
    <w:rsid w:val="4D3622DD"/>
    <w:rsid w:val="4D5402E6"/>
    <w:rsid w:val="4D550368"/>
    <w:rsid w:val="4D5A1D0D"/>
    <w:rsid w:val="4D5F3A85"/>
    <w:rsid w:val="4D7040EB"/>
    <w:rsid w:val="4D77718E"/>
    <w:rsid w:val="4D81098A"/>
    <w:rsid w:val="4D83704B"/>
    <w:rsid w:val="4D914593"/>
    <w:rsid w:val="4D96341C"/>
    <w:rsid w:val="4D9B0221"/>
    <w:rsid w:val="4DA57F30"/>
    <w:rsid w:val="4DB97996"/>
    <w:rsid w:val="4DBB187C"/>
    <w:rsid w:val="4DCE7D76"/>
    <w:rsid w:val="4E05411E"/>
    <w:rsid w:val="4E060FC7"/>
    <w:rsid w:val="4E0940D2"/>
    <w:rsid w:val="4E2A070A"/>
    <w:rsid w:val="4E370A9F"/>
    <w:rsid w:val="4E404300"/>
    <w:rsid w:val="4E411198"/>
    <w:rsid w:val="4E436458"/>
    <w:rsid w:val="4E533059"/>
    <w:rsid w:val="4E564737"/>
    <w:rsid w:val="4E5946EB"/>
    <w:rsid w:val="4E653A1C"/>
    <w:rsid w:val="4E7058EF"/>
    <w:rsid w:val="4E913FDF"/>
    <w:rsid w:val="4EA27D0E"/>
    <w:rsid w:val="4EB341EB"/>
    <w:rsid w:val="4EB5797F"/>
    <w:rsid w:val="4EC9462E"/>
    <w:rsid w:val="4EFD373F"/>
    <w:rsid w:val="4EFE5A00"/>
    <w:rsid w:val="4F2B7C16"/>
    <w:rsid w:val="4F2D415E"/>
    <w:rsid w:val="4F2E6FFB"/>
    <w:rsid w:val="4F325EBA"/>
    <w:rsid w:val="4F3B458F"/>
    <w:rsid w:val="4F3C45D9"/>
    <w:rsid w:val="4F4C2FCD"/>
    <w:rsid w:val="4F515EE3"/>
    <w:rsid w:val="4F660274"/>
    <w:rsid w:val="4F660E10"/>
    <w:rsid w:val="4F690A88"/>
    <w:rsid w:val="4F72326B"/>
    <w:rsid w:val="4F840087"/>
    <w:rsid w:val="4F851CC0"/>
    <w:rsid w:val="4F995CAB"/>
    <w:rsid w:val="4F997F40"/>
    <w:rsid w:val="4FA00E41"/>
    <w:rsid w:val="4FA90836"/>
    <w:rsid w:val="4FAA3C72"/>
    <w:rsid w:val="4FAB4B9C"/>
    <w:rsid w:val="4FAF1D14"/>
    <w:rsid w:val="4FB44C71"/>
    <w:rsid w:val="4FC340CE"/>
    <w:rsid w:val="4FDA0740"/>
    <w:rsid w:val="4FDD2DCC"/>
    <w:rsid w:val="4FF10A46"/>
    <w:rsid w:val="500708F4"/>
    <w:rsid w:val="50132BDB"/>
    <w:rsid w:val="50172BA0"/>
    <w:rsid w:val="501A5B24"/>
    <w:rsid w:val="502B403E"/>
    <w:rsid w:val="502C4134"/>
    <w:rsid w:val="502E4B98"/>
    <w:rsid w:val="503655DC"/>
    <w:rsid w:val="505476BD"/>
    <w:rsid w:val="50557B8A"/>
    <w:rsid w:val="50642991"/>
    <w:rsid w:val="507E78F0"/>
    <w:rsid w:val="50866F89"/>
    <w:rsid w:val="50893334"/>
    <w:rsid w:val="509E3C7F"/>
    <w:rsid w:val="50A87FD9"/>
    <w:rsid w:val="50C165A3"/>
    <w:rsid w:val="50C600C4"/>
    <w:rsid w:val="50C63743"/>
    <w:rsid w:val="50DC74DE"/>
    <w:rsid w:val="50E02195"/>
    <w:rsid w:val="50E6618D"/>
    <w:rsid w:val="50F4758B"/>
    <w:rsid w:val="50FD2C79"/>
    <w:rsid w:val="51052744"/>
    <w:rsid w:val="510C2345"/>
    <w:rsid w:val="511D19BC"/>
    <w:rsid w:val="51236361"/>
    <w:rsid w:val="51240616"/>
    <w:rsid w:val="51356375"/>
    <w:rsid w:val="51361416"/>
    <w:rsid w:val="514C3BA1"/>
    <w:rsid w:val="515046F4"/>
    <w:rsid w:val="51555EC4"/>
    <w:rsid w:val="515B74B4"/>
    <w:rsid w:val="516030AE"/>
    <w:rsid w:val="516B076D"/>
    <w:rsid w:val="517118E4"/>
    <w:rsid w:val="51796203"/>
    <w:rsid w:val="519A572A"/>
    <w:rsid w:val="519F1C5B"/>
    <w:rsid w:val="51A67A4A"/>
    <w:rsid w:val="51A73591"/>
    <w:rsid w:val="51A974DE"/>
    <w:rsid w:val="51AD0B54"/>
    <w:rsid w:val="51AE7F32"/>
    <w:rsid w:val="51AF35E7"/>
    <w:rsid w:val="51B66EEC"/>
    <w:rsid w:val="51BF238A"/>
    <w:rsid w:val="51C348E4"/>
    <w:rsid w:val="51C41FCD"/>
    <w:rsid w:val="51CD5FD8"/>
    <w:rsid w:val="51D3292F"/>
    <w:rsid w:val="51D34391"/>
    <w:rsid w:val="51D41696"/>
    <w:rsid w:val="51D71489"/>
    <w:rsid w:val="51F25CD9"/>
    <w:rsid w:val="521C003D"/>
    <w:rsid w:val="522168B6"/>
    <w:rsid w:val="52324759"/>
    <w:rsid w:val="52350D2C"/>
    <w:rsid w:val="523550AA"/>
    <w:rsid w:val="523972B8"/>
    <w:rsid w:val="524E35F9"/>
    <w:rsid w:val="52575559"/>
    <w:rsid w:val="525D115A"/>
    <w:rsid w:val="526B3967"/>
    <w:rsid w:val="527955A1"/>
    <w:rsid w:val="529E7649"/>
    <w:rsid w:val="52A122DA"/>
    <w:rsid w:val="52A44EEE"/>
    <w:rsid w:val="52BE2CEA"/>
    <w:rsid w:val="52E33528"/>
    <w:rsid w:val="52EB259C"/>
    <w:rsid w:val="52F25C1F"/>
    <w:rsid w:val="52FE5A71"/>
    <w:rsid w:val="53022E75"/>
    <w:rsid w:val="5307197A"/>
    <w:rsid w:val="53091769"/>
    <w:rsid w:val="530936C8"/>
    <w:rsid w:val="53483372"/>
    <w:rsid w:val="53557580"/>
    <w:rsid w:val="535F0354"/>
    <w:rsid w:val="53807A2D"/>
    <w:rsid w:val="53830721"/>
    <w:rsid w:val="53886DB3"/>
    <w:rsid w:val="53900784"/>
    <w:rsid w:val="539760D2"/>
    <w:rsid w:val="539B17FB"/>
    <w:rsid w:val="53A57165"/>
    <w:rsid w:val="53A92AC1"/>
    <w:rsid w:val="53B22B59"/>
    <w:rsid w:val="53B32950"/>
    <w:rsid w:val="53B85FAC"/>
    <w:rsid w:val="53BC366E"/>
    <w:rsid w:val="53D03ABD"/>
    <w:rsid w:val="53DD1E61"/>
    <w:rsid w:val="53E12F54"/>
    <w:rsid w:val="53E63961"/>
    <w:rsid w:val="53EE4D22"/>
    <w:rsid w:val="53EF072A"/>
    <w:rsid w:val="53F56678"/>
    <w:rsid w:val="53FA79CE"/>
    <w:rsid w:val="53FC48CD"/>
    <w:rsid w:val="54031719"/>
    <w:rsid w:val="541A2B12"/>
    <w:rsid w:val="541A3D74"/>
    <w:rsid w:val="54257C58"/>
    <w:rsid w:val="54260091"/>
    <w:rsid w:val="54382D4F"/>
    <w:rsid w:val="54412EB7"/>
    <w:rsid w:val="54481616"/>
    <w:rsid w:val="544A0832"/>
    <w:rsid w:val="545A6DB5"/>
    <w:rsid w:val="545F4C9F"/>
    <w:rsid w:val="54784713"/>
    <w:rsid w:val="549000FA"/>
    <w:rsid w:val="54942393"/>
    <w:rsid w:val="54AF3820"/>
    <w:rsid w:val="54C07D50"/>
    <w:rsid w:val="54C30C95"/>
    <w:rsid w:val="54CA43D3"/>
    <w:rsid w:val="55047DCD"/>
    <w:rsid w:val="551A5353"/>
    <w:rsid w:val="552E1CF3"/>
    <w:rsid w:val="552E7D19"/>
    <w:rsid w:val="55310966"/>
    <w:rsid w:val="55371D78"/>
    <w:rsid w:val="55390257"/>
    <w:rsid w:val="553F404B"/>
    <w:rsid w:val="55405C36"/>
    <w:rsid w:val="554706CE"/>
    <w:rsid w:val="55481D7B"/>
    <w:rsid w:val="554A4E34"/>
    <w:rsid w:val="55591015"/>
    <w:rsid w:val="55667DA2"/>
    <w:rsid w:val="5575545B"/>
    <w:rsid w:val="55877734"/>
    <w:rsid w:val="55AB7414"/>
    <w:rsid w:val="55B47345"/>
    <w:rsid w:val="55B70BDA"/>
    <w:rsid w:val="55F85BA8"/>
    <w:rsid w:val="55FB0889"/>
    <w:rsid w:val="55FE282C"/>
    <w:rsid w:val="56087950"/>
    <w:rsid w:val="560D1E24"/>
    <w:rsid w:val="56495EA7"/>
    <w:rsid w:val="565125D6"/>
    <w:rsid w:val="56531F8B"/>
    <w:rsid w:val="565A4EDA"/>
    <w:rsid w:val="565B1841"/>
    <w:rsid w:val="565D33F7"/>
    <w:rsid w:val="566B3E0D"/>
    <w:rsid w:val="56811990"/>
    <w:rsid w:val="56836789"/>
    <w:rsid w:val="56A01108"/>
    <w:rsid w:val="56A261EC"/>
    <w:rsid w:val="56A42067"/>
    <w:rsid w:val="56A723EC"/>
    <w:rsid w:val="56AD5FAC"/>
    <w:rsid w:val="56AF54E7"/>
    <w:rsid w:val="56B95B18"/>
    <w:rsid w:val="56D365D8"/>
    <w:rsid w:val="56E14736"/>
    <w:rsid w:val="56E6292D"/>
    <w:rsid w:val="56ED77AF"/>
    <w:rsid w:val="56EE3030"/>
    <w:rsid w:val="56F135A0"/>
    <w:rsid w:val="56F72DF4"/>
    <w:rsid w:val="56FD146C"/>
    <w:rsid w:val="57127F31"/>
    <w:rsid w:val="57190519"/>
    <w:rsid w:val="57241BD3"/>
    <w:rsid w:val="57293FBA"/>
    <w:rsid w:val="572A2A74"/>
    <w:rsid w:val="572B1188"/>
    <w:rsid w:val="57440F24"/>
    <w:rsid w:val="574864FD"/>
    <w:rsid w:val="574F35A6"/>
    <w:rsid w:val="5756647C"/>
    <w:rsid w:val="575A5046"/>
    <w:rsid w:val="576370CB"/>
    <w:rsid w:val="578F3B74"/>
    <w:rsid w:val="579741C5"/>
    <w:rsid w:val="57A12DD1"/>
    <w:rsid w:val="57BB60B2"/>
    <w:rsid w:val="57BC5074"/>
    <w:rsid w:val="57BE4FEE"/>
    <w:rsid w:val="57C81DFB"/>
    <w:rsid w:val="57C83209"/>
    <w:rsid w:val="57CA2AD7"/>
    <w:rsid w:val="57CE1F6E"/>
    <w:rsid w:val="57E56F87"/>
    <w:rsid w:val="57EC5BAE"/>
    <w:rsid w:val="57ED575B"/>
    <w:rsid w:val="57F43F03"/>
    <w:rsid w:val="57F57257"/>
    <w:rsid w:val="57F65C89"/>
    <w:rsid w:val="580176A0"/>
    <w:rsid w:val="58043E1F"/>
    <w:rsid w:val="580D2E8A"/>
    <w:rsid w:val="58143B3F"/>
    <w:rsid w:val="582079DD"/>
    <w:rsid w:val="58256874"/>
    <w:rsid w:val="58390880"/>
    <w:rsid w:val="58423E30"/>
    <w:rsid w:val="58607C9F"/>
    <w:rsid w:val="58623FB7"/>
    <w:rsid w:val="586F764C"/>
    <w:rsid w:val="58883440"/>
    <w:rsid w:val="58912A3F"/>
    <w:rsid w:val="589416BF"/>
    <w:rsid w:val="589D16EF"/>
    <w:rsid w:val="58C05422"/>
    <w:rsid w:val="58CA34DB"/>
    <w:rsid w:val="58E36ABB"/>
    <w:rsid w:val="58ED5A2D"/>
    <w:rsid w:val="590964A5"/>
    <w:rsid w:val="591D720B"/>
    <w:rsid w:val="592D652C"/>
    <w:rsid w:val="593C1C5E"/>
    <w:rsid w:val="59502DF6"/>
    <w:rsid w:val="59526509"/>
    <w:rsid w:val="5971726F"/>
    <w:rsid w:val="597C7017"/>
    <w:rsid w:val="5983151A"/>
    <w:rsid w:val="599D7667"/>
    <w:rsid w:val="59A82EDC"/>
    <w:rsid w:val="59AF65A0"/>
    <w:rsid w:val="59B41DE6"/>
    <w:rsid w:val="59B6122B"/>
    <w:rsid w:val="59C60E4D"/>
    <w:rsid w:val="59D860D8"/>
    <w:rsid w:val="59DE09E1"/>
    <w:rsid w:val="59E05006"/>
    <w:rsid w:val="59E66F3C"/>
    <w:rsid w:val="59ED1EA4"/>
    <w:rsid w:val="5A050AD2"/>
    <w:rsid w:val="5A063AE8"/>
    <w:rsid w:val="5A0A626C"/>
    <w:rsid w:val="5A0D052E"/>
    <w:rsid w:val="5A100E8D"/>
    <w:rsid w:val="5A215570"/>
    <w:rsid w:val="5A2B689E"/>
    <w:rsid w:val="5A2C1506"/>
    <w:rsid w:val="5A471A35"/>
    <w:rsid w:val="5A4805C0"/>
    <w:rsid w:val="5A4C550B"/>
    <w:rsid w:val="5A5712C2"/>
    <w:rsid w:val="5A684D43"/>
    <w:rsid w:val="5A815740"/>
    <w:rsid w:val="5A8B30CE"/>
    <w:rsid w:val="5A960DE3"/>
    <w:rsid w:val="5AA40170"/>
    <w:rsid w:val="5AAC4A72"/>
    <w:rsid w:val="5AB71FAD"/>
    <w:rsid w:val="5ABD0B9C"/>
    <w:rsid w:val="5ABE5291"/>
    <w:rsid w:val="5AC62DA3"/>
    <w:rsid w:val="5AD96B86"/>
    <w:rsid w:val="5ADE0205"/>
    <w:rsid w:val="5B014C7B"/>
    <w:rsid w:val="5B0204FE"/>
    <w:rsid w:val="5B073F9B"/>
    <w:rsid w:val="5B096865"/>
    <w:rsid w:val="5B215E9C"/>
    <w:rsid w:val="5B38702A"/>
    <w:rsid w:val="5B3F693C"/>
    <w:rsid w:val="5B733208"/>
    <w:rsid w:val="5B755308"/>
    <w:rsid w:val="5B871381"/>
    <w:rsid w:val="5B912522"/>
    <w:rsid w:val="5B9F53D5"/>
    <w:rsid w:val="5BAA063D"/>
    <w:rsid w:val="5BBD6379"/>
    <w:rsid w:val="5BC164F9"/>
    <w:rsid w:val="5BCD0278"/>
    <w:rsid w:val="5BD77AA3"/>
    <w:rsid w:val="5BDC573E"/>
    <w:rsid w:val="5BE26314"/>
    <w:rsid w:val="5BE726C8"/>
    <w:rsid w:val="5BEE65C8"/>
    <w:rsid w:val="5BF36A98"/>
    <w:rsid w:val="5C065CF0"/>
    <w:rsid w:val="5C150B18"/>
    <w:rsid w:val="5C1A1E42"/>
    <w:rsid w:val="5C2F7EFE"/>
    <w:rsid w:val="5C547D4E"/>
    <w:rsid w:val="5C5E26B6"/>
    <w:rsid w:val="5C6C5856"/>
    <w:rsid w:val="5C7A1ED0"/>
    <w:rsid w:val="5C900457"/>
    <w:rsid w:val="5C930C79"/>
    <w:rsid w:val="5CA404D3"/>
    <w:rsid w:val="5CB40131"/>
    <w:rsid w:val="5CD94E88"/>
    <w:rsid w:val="5CE15EDB"/>
    <w:rsid w:val="5CE31065"/>
    <w:rsid w:val="5CE80C65"/>
    <w:rsid w:val="5CF82EFA"/>
    <w:rsid w:val="5CFD1F3A"/>
    <w:rsid w:val="5CFD768C"/>
    <w:rsid w:val="5D044565"/>
    <w:rsid w:val="5D2346B1"/>
    <w:rsid w:val="5D2A00FF"/>
    <w:rsid w:val="5D310919"/>
    <w:rsid w:val="5D4468A2"/>
    <w:rsid w:val="5D465964"/>
    <w:rsid w:val="5D467CE6"/>
    <w:rsid w:val="5D4E1722"/>
    <w:rsid w:val="5D545EA5"/>
    <w:rsid w:val="5D5B3725"/>
    <w:rsid w:val="5D5E05A2"/>
    <w:rsid w:val="5D6741A7"/>
    <w:rsid w:val="5D704B1E"/>
    <w:rsid w:val="5D7B42C6"/>
    <w:rsid w:val="5D7D683B"/>
    <w:rsid w:val="5D7F3D6D"/>
    <w:rsid w:val="5D806EE3"/>
    <w:rsid w:val="5D834EDC"/>
    <w:rsid w:val="5D9A5634"/>
    <w:rsid w:val="5DAA734A"/>
    <w:rsid w:val="5DC415DB"/>
    <w:rsid w:val="5DF0775D"/>
    <w:rsid w:val="5E055484"/>
    <w:rsid w:val="5E0C1DBC"/>
    <w:rsid w:val="5E1E5C6D"/>
    <w:rsid w:val="5E27523B"/>
    <w:rsid w:val="5E2B2DA7"/>
    <w:rsid w:val="5E346756"/>
    <w:rsid w:val="5E350937"/>
    <w:rsid w:val="5E3B6CD5"/>
    <w:rsid w:val="5E471484"/>
    <w:rsid w:val="5E4844A9"/>
    <w:rsid w:val="5E56619A"/>
    <w:rsid w:val="5E667CAA"/>
    <w:rsid w:val="5E6F0320"/>
    <w:rsid w:val="5E750FC1"/>
    <w:rsid w:val="5E796974"/>
    <w:rsid w:val="5E7C238A"/>
    <w:rsid w:val="5E833691"/>
    <w:rsid w:val="5E891FA1"/>
    <w:rsid w:val="5E8C4E06"/>
    <w:rsid w:val="5E8D42AF"/>
    <w:rsid w:val="5E93242A"/>
    <w:rsid w:val="5E9436C1"/>
    <w:rsid w:val="5EA24A24"/>
    <w:rsid w:val="5EAB4092"/>
    <w:rsid w:val="5EB079E6"/>
    <w:rsid w:val="5EB85C63"/>
    <w:rsid w:val="5EC5670E"/>
    <w:rsid w:val="5ED4409A"/>
    <w:rsid w:val="5EF236E0"/>
    <w:rsid w:val="5EF52345"/>
    <w:rsid w:val="5F18372F"/>
    <w:rsid w:val="5F267F35"/>
    <w:rsid w:val="5F2B4F59"/>
    <w:rsid w:val="5F343220"/>
    <w:rsid w:val="5F4A0E99"/>
    <w:rsid w:val="5F6041B4"/>
    <w:rsid w:val="5F6042EA"/>
    <w:rsid w:val="5F807A75"/>
    <w:rsid w:val="5F8F3656"/>
    <w:rsid w:val="5F931DB5"/>
    <w:rsid w:val="5F97621F"/>
    <w:rsid w:val="5F99323D"/>
    <w:rsid w:val="5FA01147"/>
    <w:rsid w:val="5FA02789"/>
    <w:rsid w:val="5FA71CB1"/>
    <w:rsid w:val="5FA97E53"/>
    <w:rsid w:val="5FAD0252"/>
    <w:rsid w:val="5FBA1C42"/>
    <w:rsid w:val="5FCA3B09"/>
    <w:rsid w:val="5FDC7438"/>
    <w:rsid w:val="5FDE7698"/>
    <w:rsid w:val="5FFC0FDC"/>
    <w:rsid w:val="601F60D2"/>
    <w:rsid w:val="6026558F"/>
    <w:rsid w:val="60456658"/>
    <w:rsid w:val="606F3797"/>
    <w:rsid w:val="606F397F"/>
    <w:rsid w:val="60702197"/>
    <w:rsid w:val="607439F4"/>
    <w:rsid w:val="60872C84"/>
    <w:rsid w:val="608D10A6"/>
    <w:rsid w:val="609C59C9"/>
    <w:rsid w:val="60BA47E3"/>
    <w:rsid w:val="60BC42C8"/>
    <w:rsid w:val="60C622DA"/>
    <w:rsid w:val="60C84664"/>
    <w:rsid w:val="60CA28A7"/>
    <w:rsid w:val="60D25062"/>
    <w:rsid w:val="60E1134C"/>
    <w:rsid w:val="60E602E1"/>
    <w:rsid w:val="60EC11AE"/>
    <w:rsid w:val="60EC4A5A"/>
    <w:rsid w:val="61114294"/>
    <w:rsid w:val="6113044E"/>
    <w:rsid w:val="611A5815"/>
    <w:rsid w:val="612A1C9D"/>
    <w:rsid w:val="612A4527"/>
    <w:rsid w:val="6131295A"/>
    <w:rsid w:val="61351F3A"/>
    <w:rsid w:val="614042FA"/>
    <w:rsid w:val="61450ACF"/>
    <w:rsid w:val="61470ECB"/>
    <w:rsid w:val="61475AD6"/>
    <w:rsid w:val="61525154"/>
    <w:rsid w:val="6156661B"/>
    <w:rsid w:val="61596643"/>
    <w:rsid w:val="617F22FD"/>
    <w:rsid w:val="618113B3"/>
    <w:rsid w:val="618F6015"/>
    <w:rsid w:val="6199336E"/>
    <w:rsid w:val="619B489A"/>
    <w:rsid w:val="61B04B20"/>
    <w:rsid w:val="61B60EB7"/>
    <w:rsid w:val="61B74200"/>
    <w:rsid w:val="61BA19AF"/>
    <w:rsid w:val="61D06504"/>
    <w:rsid w:val="62026083"/>
    <w:rsid w:val="621070F4"/>
    <w:rsid w:val="621D3EBD"/>
    <w:rsid w:val="62211388"/>
    <w:rsid w:val="62491B08"/>
    <w:rsid w:val="624B11D9"/>
    <w:rsid w:val="62557AEF"/>
    <w:rsid w:val="626914C0"/>
    <w:rsid w:val="627E4DFB"/>
    <w:rsid w:val="62911A94"/>
    <w:rsid w:val="62926CAA"/>
    <w:rsid w:val="62A91150"/>
    <w:rsid w:val="62D24B0F"/>
    <w:rsid w:val="62D75B5B"/>
    <w:rsid w:val="62E065D2"/>
    <w:rsid w:val="62E26F2E"/>
    <w:rsid w:val="62E40669"/>
    <w:rsid w:val="62E5309B"/>
    <w:rsid w:val="62EA3E7C"/>
    <w:rsid w:val="62F70103"/>
    <w:rsid w:val="6302119E"/>
    <w:rsid w:val="63025F99"/>
    <w:rsid w:val="63070761"/>
    <w:rsid w:val="630808B6"/>
    <w:rsid w:val="631C128E"/>
    <w:rsid w:val="63266C1C"/>
    <w:rsid w:val="6328182C"/>
    <w:rsid w:val="63320274"/>
    <w:rsid w:val="634808F1"/>
    <w:rsid w:val="635324A2"/>
    <w:rsid w:val="63615FE1"/>
    <w:rsid w:val="636B2620"/>
    <w:rsid w:val="638930AE"/>
    <w:rsid w:val="638F34B6"/>
    <w:rsid w:val="638F69CE"/>
    <w:rsid w:val="63922958"/>
    <w:rsid w:val="6392409B"/>
    <w:rsid w:val="63A36834"/>
    <w:rsid w:val="63AD15DF"/>
    <w:rsid w:val="63B033DB"/>
    <w:rsid w:val="63B4078E"/>
    <w:rsid w:val="63B744AC"/>
    <w:rsid w:val="63B84057"/>
    <w:rsid w:val="63CF789A"/>
    <w:rsid w:val="63D41ECE"/>
    <w:rsid w:val="63D63B4C"/>
    <w:rsid w:val="64164373"/>
    <w:rsid w:val="644121D2"/>
    <w:rsid w:val="64470BB7"/>
    <w:rsid w:val="64566661"/>
    <w:rsid w:val="64570B65"/>
    <w:rsid w:val="645E3F40"/>
    <w:rsid w:val="64746CE7"/>
    <w:rsid w:val="647E7203"/>
    <w:rsid w:val="647F47CC"/>
    <w:rsid w:val="648A324F"/>
    <w:rsid w:val="64A56218"/>
    <w:rsid w:val="64A6597A"/>
    <w:rsid w:val="64A67CD9"/>
    <w:rsid w:val="64B43015"/>
    <w:rsid w:val="64BA09CC"/>
    <w:rsid w:val="64C514E3"/>
    <w:rsid w:val="64C5315D"/>
    <w:rsid w:val="64C971B1"/>
    <w:rsid w:val="64D16742"/>
    <w:rsid w:val="64FF0A4E"/>
    <w:rsid w:val="65020604"/>
    <w:rsid w:val="651E58DD"/>
    <w:rsid w:val="651F7922"/>
    <w:rsid w:val="6527255F"/>
    <w:rsid w:val="652E292F"/>
    <w:rsid w:val="653940AA"/>
    <w:rsid w:val="653F2F43"/>
    <w:rsid w:val="65475F71"/>
    <w:rsid w:val="654774A2"/>
    <w:rsid w:val="65603239"/>
    <w:rsid w:val="65747627"/>
    <w:rsid w:val="65747790"/>
    <w:rsid w:val="657D535B"/>
    <w:rsid w:val="65860DB1"/>
    <w:rsid w:val="659D7919"/>
    <w:rsid w:val="65AE69CB"/>
    <w:rsid w:val="65D4054F"/>
    <w:rsid w:val="65EB1184"/>
    <w:rsid w:val="6617018E"/>
    <w:rsid w:val="66187491"/>
    <w:rsid w:val="662036D1"/>
    <w:rsid w:val="66346266"/>
    <w:rsid w:val="66416D45"/>
    <w:rsid w:val="66515125"/>
    <w:rsid w:val="666072B0"/>
    <w:rsid w:val="66642E95"/>
    <w:rsid w:val="6667162A"/>
    <w:rsid w:val="666B4A9E"/>
    <w:rsid w:val="667642DB"/>
    <w:rsid w:val="667D72B3"/>
    <w:rsid w:val="669E1411"/>
    <w:rsid w:val="66A0243D"/>
    <w:rsid w:val="66AE45F4"/>
    <w:rsid w:val="66AE6FF5"/>
    <w:rsid w:val="66C33181"/>
    <w:rsid w:val="66C35FC3"/>
    <w:rsid w:val="66CA021A"/>
    <w:rsid w:val="66D64678"/>
    <w:rsid w:val="66F0359D"/>
    <w:rsid w:val="67065DCB"/>
    <w:rsid w:val="67084413"/>
    <w:rsid w:val="67086BF1"/>
    <w:rsid w:val="67100B4C"/>
    <w:rsid w:val="671B050D"/>
    <w:rsid w:val="671F4B0F"/>
    <w:rsid w:val="67334A95"/>
    <w:rsid w:val="673A6097"/>
    <w:rsid w:val="67696115"/>
    <w:rsid w:val="67755087"/>
    <w:rsid w:val="67821116"/>
    <w:rsid w:val="678439B3"/>
    <w:rsid w:val="6788403B"/>
    <w:rsid w:val="67A71604"/>
    <w:rsid w:val="67A85B16"/>
    <w:rsid w:val="67AC1428"/>
    <w:rsid w:val="67AE5F40"/>
    <w:rsid w:val="67BA2659"/>
    <w:rsid w:val="67BF2729"/>
    <w:rsid w:val="67C13969"/>
    <w:rsid w:val="67D4372A"/>
    <w:rsid w:val="67EB5254"/>
    <w:rsid w:val="683B6BEF"/>
    <w:rsid w:val="683B773D"/>
    <w:rsid w:val="68463DC8"/>
    <w:rsid w:val="6869167F"/>
    <w:rsid w:val="6872141D"/>
    <w:rsid w:val="6895570C"/>
    <w:rsid w:val="68955969"/>
    <w:rsid w:val="68A21858"/>
    <w:rsid w:val="68C24FD6"/>
    <w:rsid w:val="68DA7A95"/>
    <w:rsid w:val="68DD70F5"/>
    <w:rsid w:val="68F75486"/>
    <w:rsid w:val="68F873A4"/>
    <w:rsid w:val="68FC61BA"/>
    <w:rsid w:val="68FE79AC"/>
    <w:rsid w:val="690260D4"/>
    <w:rsid w:val="691D5CE7"/>
    <w:rsid w:val="69255219"/>
    <w:rsid w:val="692F65CF"/>
    <w:rsid w:val="693A7AFA"/>
    <w:rsid w:val="69464328"/>
    <w:rsid w:val="694774C4"/>
    <w:rsid w:val="694D0F85"/>
    <w:rsid w:val="6955150F"/>
    <w:rsid w:val="6967414E"/>
    <w:rsid w:val="69837AE6"/>
    <w:rsid w:val="698C7C30"/>
    <w:rsid w:val="69A50049"/>
    <w:rsid w:val="69A61BE9"/>
    <w:rsid w:val="69AD332C"/>
    <w:rsid w:val="69B92DBD"/>
    <w:rsid w:val="69E7749C"/>
    <w:rsid w:val="69FC3208"/>
    <w:rsid w:val="69FD21B9"/>
    <w:rsid w:val="6A02356C"/>
    <w:rsid w:val="6A033AA6"/>
    <w:rsid w:val="6A0C247B"/>
    <w:rsid w:val="6A211223"/>
    <w:rsid w:val="6A287885"/>
    <w:rsid w:val="6A295095"/>
    <w:rsid w:val="6A354920"/>
    <w:rsid w:val="6A361285"/>
    <w:rsid w:val="6A465C56"/>
    <w:rsid w:val="6A5303A1"/>
    <w:rsid w:val="6A721B56"/>
    <w:rsid w:val="6A766B2E"/>
    <w:rsid w:val="6A7A196B"/>
    <w:rsid w:val="6A9A1CB0"/>
    <w:rsid w:val="6AA1469E"/>
    <w:rsid w:val="6ADA7955"/>
    <w:rsid w:val="6AED6461"/>
    <w:rsid w:val="6AF66678"/>
    <w:rsid w:val="6B156EF7"/>
    <w:rsid w:val="6B1A1FA5"/>
    <w:rsid w:val="6B201B12"/>
    <w:rsid w:val="6B263E76"/>
    <w:rsid w:val="6B2F513B"/>
    <w:rsid w:val="6B3F380B"/>
    <w:rsid w:val="6B472AA9"/>
    <w:rsid w:val="6B585F4C"/>
    <w:rsid w:val="6B61439B"/>
    <w:rsid w:val="6B71268C"/>
    <w:rsid w:val="6B8233B2"/>
    <w:rsid w:val="6B8424E8"/>
    <w:rsid w:val="6B874CCB"/>
    <w:rsid w:val="6B901164"/>
    <w:rsid w:val="6B931C9D"/>
    <w:rsid w:val="6B9D4802"/>
    <w:rsid w:val="6B9E5AD9"/>
    <w:rsid w:val="6BA13242"/>
    <w:rsid w:val="6BA22B27"/>
    <w:rsid w:val="6BAC2B1E"/>
    <w:rsid w:val="6BB852A4"/>
    <w:rsid w:val="6BBE41CD"/>
    <w:rsid w:val="6BC74531"/>
    <w:rsid w:val="6BC849BF"/>
    <w:rsid w:val="6BDD588A"/>
    <w:rsid w:val="6BDE0897"/>
    <w:rsid w:val="6BE00E48"/>
    <w:rsid w:val="6BF57328"/>
    <w:rsid w:val="6C0C2E36"/>
    <w:rsid w:val="6C212F30"/>
    <w:rsid w:val="6C2138C7"/>
    <w:rsid w:val="6C301D35"/>
    <w:rsid w:val="6C374052"/>
    <w:rsid w:val="6C730BB4"/>
    <w:rsid w:val="6C8469B7"/>
    <w:rsid w:val="6C9B30DB"/>
    <w:rsid w:val="6CA223AD"/>
    <w:rsid w:val="6CC373D5"/>
    <w:rsid w:val="6CCD3D4E"/>
    <w:rsid w:val="6CDE514E"/>
    <w:rsid w:val="6D0772E1"/>
    <w:rsid w:val="6D102932"/>
    <w:rsid w:val="6D216644"/>
    <w:rsid w:val="6D2C0B43"/>
    <w:rsid w:val="6D3D4B61"/>
    <w:rsid w:val="6D3F248B"/>
    <w:rsid w:val="6D514EDD"/>
    <w:rsid w:val="6D6E619C"/>
    <w:rsid w:val="6D7139FC"/>
    <w:rsid w:val="6D9F6A60"/>
    <w:rsid w:val="6DA34B5D"/>
    <w:rsid w:val="6DAC341D"/>
    <w:rsid w:val="6DB52349"/>
    <w:rsid w:val="6DB832AF"/>
    <w:rsid w:val="6DCF3BAC"/>
    <w:rsid w:val="6DD8440D"/>
    <w:rsid w:val="6DE46498"/>
    <w:rsid w:val="6DE878BD"/>
    <w:rsid w:val="6DF03D38"/>
    <w:rsid w:val="6DF15EA8"/>
    <w:rsid w:val="6E023F34"/>
    <w:rsid w:val="6E0617CA"/>
    <w:rsid w:val="6E062D04"/>
    <w:rsid w:val="6E155C1C"/>
    <w:rsid w:val="6E1A59B8"/>
    <w:rsid w:val="6E1D7621"/>
    <w:rsid w:val="6E235D33"/>
    <w:rsid w:val="6E272D56"/>
    <w:rsid w:val="6E2F0401"/>
    <w:rsid w:val="6E3115B5"/>
    <w:rsid w:val="6E346019"/>
    <w:rsid w:val="6E492893"/>
    <w:rsid w:val="6E5D751B"/>
    <w:rsid w:val="6E7119AB"/>
    <w:rsid w:val="6E991B00"/>
    <w:rsid w:val="6EA724CE"/>
    <w:rsid w:val="6EB92703"/>
    <w:rsid w:val="6EBA3254"/>
    <w:rsid w:val="6EBB0680"/>
    <w:rsid w:val="6EC4360D"/>
    <w:rsid w:val="6EC95F9C"/>
    <w:rsid w:val="6ECC1DA1"/>
    <w:rsid w:val="6ECF2523"/>
    <w:rsid w:val="6ED849F0"/>
    <w:rsid w:val="6EEF5D4F"/>
    <w:rsid w:val="6F00666B"/>
    <w:rsid w:val="6F0D049E"/>
    <w:rsid w:val="6F13441C"/>
    <w:rsid w:val="6F1C040D"/>
    <w:rsid w:val="6F227EA2"/>
    <w:rsid w:val="6F2E4E74"/>
    <w:rsid w:val="6F3A4454"/>
    <w:rsid w:val="6F474D06"/>
    <w:rsid w:val="6F5C558B"/>
    <w:rsid w:val="6F6A3C78"/>
    <w:rsid w:val="6F770584"/>
    <w:rsid w:val="6F9A35C1"/>
    <w:rsid w:val="6FA92D76"/>
    <w:rsid w:val="6FAE0D18"/>
    <w:rsid w:val="6FAF7DDB"/>
    <w:rsid w:val="6FBA6F9C"/>
    <w:rsid w:val="6FC14A14"/>
    <w:rsid w:val="6FC14D8A"/>
    <w:rsid w:val="6FE4449A"/>
    <w:rsid w:val="6FE77FC9"/>
    <w:rsid w:val="70362E0B"/>
    <w:rsid w:val="70422E43"/>
    <w:rsid w:val="7046727B"/>
    <w:rsid w:val="704D0727"/>
    <w:rsid w:val="70695B54"/>
    <w:rsid w:val="70750754"/>
    <w:rsid w:val="70875539"/>
    <w:rsid w:val="709C0F8E"/>
    <w:rsid w:val="709F2B61"/>
    <w:rsid w:val="70A424F5"/>
    <w:rsid w:val="70BE7281"/>
    <w:rsid w:val="70C7161E"/>
    <w:rsid w:val="70D06E41"/>
    <w:rsid w:val="70D50037"/>
    <w:rsid w:val="70DA3BA8"/>
    <w:rsid w:val="70E32561"/>
    <w:rsid w:val="70E40679"/>
    <w:rsid w:val="70E46666"/>
    <w:rsid w:val="70F440BC"/>
    <w:rsid w:val="710E0678"/>
    <w:rsid w:val="710F0D3F"/>
    <w:rsid w:val="712021AC"/>
    <w:rsid w:val="71435784"/>
    <w:rsid w:val="71486F23"/>
    <w:rsid w:val="717A1A41"/>
    <w:rsid w:val="717A6AFD"/>
    <w:rsid w:val="71944907"/>
    <w:rsid w:val="71D0216F"/>
    <w:rsid w:val="71D62606"/>
    <w:rsid w:val="71D86A17"/>
    <w:rsid w:val="71DE5012"/>
    <w:rsid w:val="71E23777"/>
    <w:rsid w:val="71E90261"/>
    <w:rsid w:val="71EC78DF"/>
    <w:rsid w:val="720D36BA"/>
    <w:rsid w:val="72123245"/>
    <w:rsid w:val="721502EA"/>
    <w:rsid w:val="72214D58"/>
    <w:rsid w:val="7228470E"/>
    <w:rsid w:val="723541D3"/>
    <w:rsid w:val="72373AEC"/>
    <w:rsid w:val="72405C1A"/>
    <w:rsid w:val="72406571"/>
    <w:rsid w:val="72422BD0"/>
    <w:rsid w:val="7248058E"/>
    <w:rsid w:val="724F6F0A"/>
    <w:rsid w:val="725A6D35"/>
    <w:rsid w:val="72603733"/>
    <w:rsid w:val="72634E34"/>
    <w:rsid w:val="7276667F"/>
    <w:rsid w:val="727731A6"/>
    <w:rsid w:val="727A645E"/>
    <w:rsid w:val="728077B5"/>
    <w:rsid w:val="728677A5"/>
    <w:rsid w:val="728C7EB8"/>
    <w:rsid w:val="72913FEC"/>
    <w:rsid w:val="72CB3FCE"/>
    <w:rsid w:val="72CD7EE2"/>
    <w:rsid w:val="72CE609D"/>
    <w:rsid w:val="72D447F8"/>
    <w:rsid w:val="72D566C7"/>
    <w:rsid w:val="72D649A0"/>
    <w:rsid w:val="72D977C1"/>
    <w:rsid w:val="72E20A7B"/>
    <w:rsid w:val="72EA438E"/>
    <w:rsid w:val="72ED4932"/>
    <w:rsid w:val="72FA3655"/>
    <w:rsid w:val="73093A4E"/>
    <w:rsid w:val="731C7C3A"/>
    <w:rsid w:val="73247BA4"/>
    <w:rsid w:val="7328017B"/>
    <w:rsid w:val="73287ACC"/>
    <w:rsid w:val="73632DA6"/>
    <w:rsid w:val="736430AD"/>
    <w:rsid w:val="736B313E"/>
    <w:rsid w:val="736D146D"/>
    <w:rsid w:val="73760AC6"/>
    <w:rsid w:val="738678F6"/>
    <w:rsid w:val="73A579C7"/>
    <w:rsid w:val="73DC1051"/>
    <w:rsid w:val="73F7093C"/>
    <w:rsid w:val="73FB4449"/>
    <w:rsid w:val="73FC0970"/>
    <w:rsid w:val="74002D01"/>
    <w:rsid w:val="741B7C12"/>
    <w:rsid w:val="741F52CD"/>
    <w:rsid w:val="74246BDE"/>
    <w:rsid w:val="7433148C"/>
    <w:rsid w:val="743B4BC4"/>
    <w:rsid w:val="743C57F3"/>
    <w:rsid w:val="744B661B"/>
    <w:rsid w:val="74572D51"/>
    <w:rsid w:val="747B3C55"/>
    <w:rsid w:val="748359F6"/>
    <w:rsid w:val="748410B3"/>
    <w:rsid w:val="748535FD"/>
    <w:rsid w:val="749A6A88"/>
    <w:rsid w:val="749B6DAC"/>
    <w:rsid w:val="74AB0A3B"/>
    <w:rsid w:val="74AF4416"/>
    <w:rsid w:val="74B125EB"/>
    <w:rsid w:val="74B267B9"/>
    <w:rsid w:val="74E6569D"/>
    <w:rsid w:val="74EA465B"/>
    <w:rsid w:val="74EB5C40"/>
    <w:rsid w:val="74EC014D"/>
    <w:rsid w:val="75252165"/>
    <w:rsid w:val="75261DC2"/>
    <w:rsid w:val="75281F34"/>
    <w:rsid w:val="7530661A"/>
    <w:rsid w:val="753E3DF2"/>
    <w:rsid w:val="754247B8"/>
    <w:rsid w:val="754B4E2C"/>
    <w:rsid w:val="75587361"/>
    <w:rsid w:val="75605266"/>
    <w:rsid w:val="75614066"/>
    <w:rsid w:val="756859DD"/>
    <w:rsid w:val="756F6298"/>
    <w:rsid w:val="75705613"/>
    <w:rsid w:val="75727AB9"/>
    <w:rsid w:val="7579157D"/>
    <w:rsid w:val="75AC1615"/>
    <w:rsid w:val="75B46851"/>
    <w:rsid w:val="75F402A5"/>
    <w:rsid w:val="75F42361"/>
    <w:rsid w:val="76005E7E"/>
    <w:rsid w:val="761B4212"/>
    <w:rsid w:val="76274072"/>
    <w:rsid w:val="764A67EF"/>
    <w:rsid w:val="764C39AD"/>
    <w:rsid w:val="76561292"/>
    <w:rsid w:val="76584641"/>
    <w:rsid w:val="76607D0F"/>
    <w:rsid w:val="7662119F"/>
    <w:rsid w:val="766564A2"/>
    <w:rsid w:val="766E177E"/>
    <w:rsid w:val="76750E5B"/>
    <w:rsid w:val="76806806"/>
    <w:rsid w:val="768D7118"/>
    <w:rsid w:val="768F4D31"/>
    <w:rsid w:val="76906F1B"/>
    <w:rsid w:val="769D55DF"/>
    <w:rsid w:val="769E67BC"/>
    <w:rsid w:val="76C00C76"/>
    <w:rsid w:val="76C819A1"/>
    <w:rsid w:val="76CF3663"/>
    <w:rsid w:val="76D61F0B"/>
    <w:rsid w:val="76D62618"/>
    <w:rsid w:val="76DC3002"/>
    <w:rsid w:val="76E43D6B"/>
    <w:rsid w:val="76EB38B0"/>
    <w:rsid w:val="76EB5FD0"/>
    <w:rsid w:val="76F02AA5"/>
    <w:rsid w:val="76F26967"/>
    <w:rsid w:val="76FC10EB"/>
    <w:rsid w:val="76FF24A6"/>
    <w:rsid w:val="77061DA4"/>
    <w:rsid w:val="771B698F"/>
    <w:rsid w:val="77312093"/>
    <w:rsid w:val="773A25C9"/>
    <w:rsid w:val="774975B9"/>
    <w:rsid w:val="775172C9"/>
    <w:rsid w:val="77626050"/>
    <w:rsid w:val="777C6F2D"/>
    <w:rsid w:val="777D7C30"/>
    <w:rsid w:val="778E4D6D"/>
    <w:rsid w:val="77951195"/>
    <w:rsid w:val="77994889"/>
    <w:rsid w:val="77AF355D"/>
    <w:rsid w:val="77D441F9"/>
    <w:rsid w:val="77E613BB"/>
    <w:rsid w:val="77EB18AE"/>
    <w:rsid w:val="77EC171F"/>
    <w:rsid w:val="77F112EA"/>
    <w:rsid w:val="77FC44BF"/>
    <w:rsid w:val="781019B8"/>
    <w:rsid w:val="781D265C"/>
    <w:rsid w:val="781F77F6"/>
    <w:rsid w:val="78352A84"/>
    <w:rsid w:val="783B7A87"/>
    <w:rsid w:val="783D6BB8"/>
    <w:rsid w:val="784016F8"/>
    <w:rsid w:val="784271A3"/>
    <w:rsid w:val="78427668"/>
    <w:rsid w:val="78530FC7"/>
    <w:rsid w:val="78556440"/>
    <w:rsid w:val="785B03C1"/>
    <w:rsid w:val="785D4A36"/>
    <w:rsid w:val="786C5393"/>
    <w:rsid w:val="78890C59"/>
    <w:rsid w:val="78990184"/>
    <w:rsid w:val="78A134C8"/>
    <w:rsid w:val="78A62FCE"/>
    <w:rsid w:val="78AF0097"/>
    <w:rsid w:val="78DC5C7F"/>
    <w:rsid w:val="78EC50D2"/>
    <w:rsid w:val="78ED0966"/>
    <w:rsid w:val="78FC45A4"/>
    <w:rsid w:val="79012379"/>
    <w:rsid w:val="79050F28"/>
    <w:rsid w:val="791A62B5"/>
    <w:rsid w:val="791D6918"/>
    <w:rsid w:val="792733D1"/>
    <w:rsid w:val="79284014"/>
    <w:rsid w:val="79286160"/>
    <w:rsid w:val="79400875"/>
    <w:rsid w:val="7951389A"/>
    <w:rsid w:val="79714E6C"/>
    <w:rsid w:val="799D7BD1"/>
    <w:rsid w:val="79B32C3D"/>
    <w:rsid w:val="79B41253"/>
    <w:rsid w:val="79FB4896"/>
    <w:rsid w:val="79FE2874"/>
    <w:rsid w:val="7A00533C"/>
    <w:rsid w:val="7A1A475B"/>
    <w:rsid w:val="7A383058"/>
    <w:rsid w:val="7A4A1F10"/>
    <w:rsid w:val="7A781148"/>
    <w:rsid w:val="7A865788"/>
    <w:rsid w:val="7A8A3ABB"/>
    <w:rsid w:val="7A8E5BD7"/>
    <w:rsid w:val="7A924573"/>
    <w:rsid w:val="7A9A1F7F"/>
    <w:rsid w:val="7AA04C0E"/>
    <w:rsid w:val="7AAA229D"/>
    <w:rsid w:val="7AAE7E77"/>
    <w:rsid w:val="7AB92A95"/>
    <w:rsid w:val="7ADE5AC4"/>
    <w:rsid w:val="7AEC23C2"/>
    <w:rsid w:val="7AF9476A"/>
    <w:rsid w:val="7B004426"/>
    <w:rsid w:val="7B15253A"/>
    <w:rsid w:val="7B1F6E3D"/>
    <w:rsid w:val="7B3129AE"/>
    <w:rsid w:val="7B377352"/>
    <w:rsid w:val="7B4D7044"/>
    <w:rsid w:val="7B5D0F80"/>
    <w:rsid w:val="7B5F72E8"/>
    <w:rsid w:val="7B644774"/>
    <w:rsid w:val="7B6B6980"/>
    <w:rsid w:val="7B6E23B2"/>
    <w:rsid w:val="7B836335"/>
    <w:rsid w:val="7B8423AD"/>
    <w:rsid w:val="7B9B6579"/>
    <w:rsid w:val="7BA11125"/>
    <w:rsid w:val="7BA46380"/>
    <w:rsid w:val="7BB54DE8"/>
    <w:rsid w:val="7BCF5C70"/>
    <w:rsid w:val="7BE67A37"/>
    <w:rsid w:val="7BE96972"/>
    <w:rsid w:val="7C0211CA"/>
    <w:rsid w:val="7C4B3982"/>
    <w:rsid w:val="7C600F48"/>
    <w:rsid w:val="7C643307"/>
    <w:rsid w:val="7C6B0274"/>
    <w:rsid w:val="7C6D707B"/>
    <w:rsid w:val="7C772BDD"/>
    <w:rsid w:val="7C9C032F"/>
    <w:rsid w:val="7CB87E87"/>
    <w:rsid w:val="7CD1557A"/>
    <w:rsid w:val="7CD30168"/>
    <w:rsid w:val="7CE40D3F"/>
    <w:rsid w:val="7CE92154"/>
    <w:rsid w:val="7CEC3759"/>
    <w:rsid w:val="7CF015C1"/>
    <w:rsid w:val="7CF92CB2"/>
    <w:rsid w:val="7D0777D8"/>
    <w:rsid w:val="7D0A7129"/>
    <w:rsid w:val="7D111274"/>
    <w:rsid w:val="7D197A80"/>
    <w:rsid w:val="7D3D47B4"/>
    <w:rsid w:val="7D4B278E"/>
    <w:rsid w:val="7D54714D"/>
    <w:rsid w:val="7D760963"/>
    <w:rsid w:val="7D8E4547"/>
    <w:rsid w:val="7D8F720D"/>
    <w:rsid w:val="7D924A43"/>
    <w:rsid w:val="7D98673E"/>
    <w:rsid w:val="7DA960D4"/>
    <w:rsid w:val="7DC62442"/>
    <w:rsid w:val="7DC932F2"/>
    <w:rsid w:val="7DC96F05"/>
    <w:rsid w:val="7DCC7C02"/>
    <w:rsid w:val="7DE049FF"/>
    <w:rsid w:val="7DE30A6B"/>
    <w:rsid w:val="7DF2128A"/>
    <w:rsid w:val="7DF96CA6"/>
    <w:rsid w:val="7DFB4104"/>
    <w:rsid w:val="7E024B2F"/>
    <w:rsid w:val="7E182687"/>
    <w:rsid w:val="7E292868"/>
    <w:rsid w:val="7E3250F5"/>
    <w:rsid w:val="7E574BE6"/>
    <w:rsid w:val="7E7569FF"/>
    <w:rsid w:val="7E770C87"/>
    <w:rsid w:val="7E773073"/>
    <w:rsid w:val="7E776860"/>
    <w:rsid w:val="7E9333AE"/>
    <w:rsid w:val="7E97307B"/>
    <w:rsid w:val="7E9A23E6"/>
    <w:rsid w:val="7E9C497E"/>
    <w:rsid w:val="7EA6415A"/>
    <w:rsid w:val="7EB01DF0"/>
    <w:rsid w:val="7EBD3B3A"/>
    <w:rsid w:val="7EC50B9A"/>
    <w:rsid w:val="7EF4194C"/>
    <w:rsid w:val="7EFA244E"/>
    <w:rsid w:val="7EFF756C"/>
    <w:rsid w:val="7F00373C"/>
    <w:rsid w:val="7F004AE4"/>
    <w:rsid w:val="7F08175A"/>
    <w:rsid w:val="7F0E6B89"/>
    <w:rsid w:val="7F1D3BF3"/>
    <w:rsid w:val="7F236AAF"/>
    <w:rsid w:val="7F241C96"/>
    <w:rsid w:val="7F242231"/>
    <w:rsid w:val="7F267B65"/>
    <w:rsid w:val="7F497EA4"/>
    <w:rsid w:val="7F54535E"/>
    <w:rsid w:val="7F592327"/>
    <w:rsid w:val="7F651FDE"/>
    <w:rsid w:val="7F6F7E99"/>
    <w:rsid w:val="7F767E13"/>
    <w:rsid w:val="7F8075C1"/>
    <w:rsid w:val="7F8848C8"/>
    <w:rsid w:val="7F9D5B8A"/>
    <w:rsid w:val="7FAF68C2"/>
    <w:rsid w:val="7FB865D8"/>
    <w:rsid w:val="7FDA0FC3"/>
    <w:rsid w:val="7FEF7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77276D"/>
    <w:rPr>
      <w:kern w:val="0"/>
      <w:sz w:val="24"/>
      <w:szCs w:val="24"/>
      <w:lang w:val="en-SG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7276D"/>
    <w:pPr>
      <w:spacing w:beforeAutospacing="1" w:afterAutospacing="1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491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16</Pages>
  <Words>2455</Words>
  <Characters>13996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重点招聘的       </dc:title>
  <dc:subject/>
  <dc:creator>Administrator</dc:creator>
  <cp:keywords/>
  <dc:description/>
  <cp:lastModifiedBy>yan</cp:lastModifiedBy>
  <cp:revision>4</cp:revision>
  <dcterms:created xsi:type="dcterms:W3CDTF">2018-03-21T02:39:00Z</dcterms:created>
  <dcterms:modified xsi:type="dcterms:W3CDTF">2018-03-21T03:02:00Z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